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E1133" w14:textId="77777777" w:rsidR="00C322A4" w:rsidRPr="00596F80" w:rsidRDefault="00C322A4" w:rsidP="00596F80">
      <w:pPr>
        <w:tabs>
          <w:tab w:val="left" w:pos="10153"/>
          <w:tab w:val="left" w:pos="10516"/>
          <w:tab w:val="left" w:pos="10819"/>
        </w:tabs>
        <w:jc w:val="right"/>
        <w:rPr>
          <w:rFonts w:ascii="TH SarabunPSK" w:eastAsia="Times New Roman" w:hAnsi="TH SarabunPSK" w:cs="TH SarabunPSK"/>
          <w:sz w:val="12"/>
          <w:szCs w:val="12"/>
          <w:lang w:eastAsia="en-US" w:bidi="th-TH"/>
        </w:rPr>
      </w:pPr>
    </w:p>
    <w:p w14:paraId="55068886" w14:textId="77777777" w:rsidR="008107F1" w:rsidRPr="00596F80" w:rsidRDefault="008107F1" w:rsidP="00596F80">
      <w:pPr>
        <w:tabs>
          <w:tab w:val="left" w:pos="10153"/>
          <w:tab w:val="left" w:pos="10516"/>
          <w:tab w:val="left" w:pos="10819"/>
        </w:tabs>
        <w:jc w:val="right"/>
        <w:rPr>
          <w:rFonts w:ascii="TH SarabunPSK" w:eastAsia="Times New Roman" w:hAnsi="TH SarabunPSK" w:cs="TH SarabunPSK"/>
          <w:sz w:val="30"/>
          <w:szCs w:val="30"/>
          <w:u w:val="dotted"/>
          <w:lang w:eastAsia="en-US" w:bidi="th-TH"/>
        </w:rPr>
      </w:pPr>
      <w:r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>เขียนที่</w:t>
      </w:r>
      <w:r w:rsidRPr="00596F80">
        <w:rPr>
          <w:rFonts w:ascii="TH SarabunPSK" w:eastAsia="Times New Roman" w:hAnsi="TH SarabunPSK" w:cs="TH SarabunPSK"/>
          <w:sz w:val="30"/>
          <w:szCs w:val="30"/>
          <w:u w:val="dotted"/>
          <w:cs/>
          <w:lang w:eastAsia="en-US" w:bidi="th-TH"/>
        </w:rPr>
        <w:t xml:space="preserve">  </w:t>
      </w:r>
      <w:r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>มหาวิทยาลัยนเรศวร  .</w:t>
      </w:r>
    </w:p>
    <w:p w14:paraId="76B062F4" w14:textId="77777777" w:rsidR="00D3432F" w:rsidRPr="00596F80" w:rsidRDefault="008107F1" w:rsidP="00596F80">
      <w:pPr>
        <w:ind w:firstLine="1276"/>
        <w:jc w:val="right"/>
        <w:rPr>
          <w:rFonts w:ascii="TH SarabunPSK" w:eastAsia="Times New Roman" w:hAnsi="TH SarabunPSK" w:cs="TH SarabunPSK"/>
          <w:sz w:val="30"/>
          <w:szCs w:val="30"/>
          <w:lang w:eastAsia="en-US" w:bidi="th-TH"/>
        </w:rPr>
      </w:pPr>
      <w:r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>วันที่</w:t>
      </w:r>
      <w:r w:rsidRPr="00596F80">
        <w:rPr>
          <w:rFonts w:ascii="TH SarabunPSK" w:eastAsia="Times New Roman" w:hAnsi="TH SarabunPSK" w:cs="TH SarabunPSK"/>
          <w:sz w:val="30"/>
          <w:szCs w:val="30"/>
          <w:u w:val="dotted"/>
          <w:cs/>
          <w:lang w:eastAsia="en-US" w:bidi="th-TH"/>
        </w:rPr>
        <w:t xml:space="preserve">           </w:t>
      </w:r>
      <w:r w:rsidR="00E35EE6" w:rsidRPr="00596F80">
        <w:rPr>
          <w:rFonts w:ascii="TH SarabunPSK" w:eastAsia="Times New Roman" w:hAnsi="TH SarabunPSK" w:cs="TH SarabunPSK"/>
          <w:sz w:val="30"/>
          <w:szCs w:val="30"/>
          <w:u w:val="dotted"/>
          <w:lang w:eastAsia="en-US" w:bidi="th-TH"/>
        </w:rPr>
        <w:tab/>
      </w:r>
      <w:r w:rsidR="00E303EA" w:rsidRPr="00596F80">
        <w:rPr>
          <w:rFonts w:ascii="TH SarabunPSK" w:eastAsia="Times New Roman" w:hAnsi="TH SarabunPSK" w:cs="TH SarabunPSK"/>
          <w:sz w:val="30"/>
          <w:szCs w:val="30"/>
          <w:u w:val="dotted"/>
          <w:lang w:eastAsia="en-US" w:bidi="th-TH"/>
        </w:rPr>
        <w:tab/>
      </w:r>
      <w:r w:rsidR="00E35EE6" w:rsidRPr="00596F80">
        <w:rPr>
          <w:rFonts w:ascii="TH SarabunPSK" w:eastAsia="Times New Roman" w:hAnsi="TH SarabunPSK" w:cs="TH SarabunPSK"/>
          <w:sz w:val="30"/>
          <w:szCs w:val="30"/>
          <w:u w:val="dotted"/>
          <w:lang w:eastAsia="en-US" w:bidi="th-TH"/>
        </w:rPr>
        <w:tab/>
      </w:r>
      <w:r w:rsidRPr="00596F80">
        <w:rPr>
          <w:rFonts w:ascii="TH SarabunPSK" w:eastAsia="Times New Roman" w:hAnsi="TH SarabunPSK" w:cs="TH SarabunPSK"/>
          <w:sz w:val="30"/>
          <w:szCs w:val="30"/>
          <w:u w:val="dotted"/>
          <w:cs/>
          <w:lang w:eastAsia="en-US" w:bidi="th-TH"/>
        </w:rPr>
        <w:t xml:space="preserve">                   </w:t>
      </w:r>
    </w:p>
    <w:p w14:paraId="67D12885" w14:textId="77777777" w:rsidR="0090182A" w:rsidRPr="009A7ABC" w:rsidRDefault="0090182A" w:rsidP="00596F80">
      <w:pPr>
        <w:tabs>
          <w:tab w:val="left" w:pos="709"/>
          <w:tab w:val="left" w:pos="10153"/>
          <w:tab w:val="left" w:pos="10516"/>
          <w:tab w:val="left" w:pos="10819"/>
        </w:tabs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</w:pPr>
      <w:r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>เรื่อง</w:t>
      </w:r>
      <w:r w:rsidRPr="00596F80">
        <w:rPr>
          <w:rFonts w:ascii="TH SarabunPSK" w:eastAsia="Times New Roman" w:hAnsi="TH SarabunPSK" w:cs="TH SarabunPSK"/>
          <w:sz w:val="30"/>
          <w:szCs w:val="30"/>
          <w:lang w:eastAsia="en-US" w:bidi="th-TH"/>
        </w:rPr>
        <w:tab/>
      </w:r>
      <w:r w:rsidR="00090CE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>....................................</w:t>
      </w:r>
    </w:p>
    <w:p w14:paraId="5E0C5626" w14:textId="6C3708FF" w:rsidR="00396382" w:rsidRPr="00596F80" w:rsidRDefault="0090182A" w:rsidP="00596F80">
      <w:pPr>
        <w:tabs>
          <w:tab w:val="left" w:pos="709"/>
          <w:tab w:val="left" w:pos="10153"/>
          <w:tab w:val="left" w:pos="10516"/>
          <w:tab w:val="left" w:pos="10819"/>
        </w:tabs>
        <w:rPr>
          <w:rFonts w:ascii="TH SarabunPSK" w:eastAsia="Times New Roman" w:hAnsi="TH SarabunPSK" w:cs="TH SarabunPSK"/>
          <w:sz w:val="30"/>
          <w:szCs w:val="30"/>
          <w:lang w:eastAsia="en-US" w:bidi="th-TH"/>
        </w:rPr>
      </w:pPr>
      <w:r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>เรียน</w:t>
      </w:r>
      <w:r w:rsidR="00D3432F" w:rsidRPr="00596F80">
        <w:rPr>
          <w:rFonts w:ascii="TH SarabunPSK" w:eastAsia="Times New Roman" w:hAnsi="TH SarabunPSK" w:cs="TH SarabunPSK"/>
          <w:sz w:val="30"/>
          <w:szCs w:val="30"/>
          <w:lang w:eastAsia="en-US" w:bidi="th-TH"/>
        </w:rPr>
        <w:tab/>
      </w:r>
      <w:r w:rsidR="00D5069A" w:rsidRPr="00D5069A"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ผู้อำนวยการโรงเรียนอนุบาลและประถมสาธิตมหาวิทยาลัยนเรศวร</w:t>
      </w:r>
    </w:p>
    <w:p w14:paraId="1A51D5DC" w14:textId="77777777" w:rsidR="00D3432F" w:rsidRPr="00596F80" w:rsidRDefault="00D3432F" w:rsidP="00596F80">
      <w:pPr>
        <w:tabs>
          <w:tab w:val="left" w:pos="709"/>
          <w:tab w:val="left" w:pos="10153"/>
          <w:tab w:val="left" w:pos="10516"/>
          <w:tab w:val="left" w:pos="10819"/>
        </w:tabs>
        <w:rPr>
          <w:rFonts w:ascii="TH SarabunPSK" w:eastAsia="Times New Roman" w:hAnsi="TH SarabunPSK" w:cs="TH SarabunPSK"/>
          <w:sz w:val="16"/>
          <w:szCs w:val="16"/>
          <w:lang w:eastAsia="en-US" w:bidi="th-TH"/>
        </w:rPr>
      </w:pPr>
      <w:r w:rsidRPr="00596F80">
        <w:rPr>
          <w:rFonts w:ascii="TH SarabunPSK" w:eastAsia="Times New Roman" w:hAnsi="TH SarabunPSK" w:cs="TH SarabunPSK"/>
          <w:sz w:val="16"/>
          <w:szCs w:val="16"/>
          <w:lang w:eastAsia="en-US" w:bidi="th-TH"/>
        </w:rPr>
        <w:tab/>
      </w:r>
    </w:p>
    <w:p w14:paraId="50861B88" w14:textId="2CB22D2C" w:rsidR="00EB105D" w:rsidRPr="00596F80" w:rsidRDefault="00D3432F" w:rsidP="00596F80">
      <w:pPr>
        <w:tabs>
          <w:tab w:val="left" w:pos="1134"/>
          <w:tab w:val="left" w:pos="2127"/>
          <w:tab w:val="left" w:pos="5387"/>
        </w:tabs>
        <w:rPr>
          <w:rFonts w:ascii="TH SarabunPSK" w:eastAsia="Times New Roman" w:hAnsi="TH SarabunPSK" w:cs="TH SarabunPSK"/>
          <w:sz w:val="30"/>
          <w:szCs w:val="30"/>
          <w:lang w:eastAsia="en-US" w:bidi="th-TH"/>
        </w:rPr>
      </w:pPr>
      <w:r w:rsidRPr="00596F80">
        <w:rPr>
          <w:rFonts w:ascii="CordiaUPC" w:eastAsia="Times New Roman" w:hAnsi="Tahoma" w:cs="CordiaUPC"/>
          <w:sz w:val="30"/>
          <w:szCs w:val="30"/>
          <w:lang w:eastAsia="en-US" w:bidi="th-TH"/>
        </w:rPr>
        <w:tab/>
      </w:r>
      <w:r w:rsidR="00396382"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>ข้าพเจ้า</w:t>
      </w:r>
      <w:r w:rsidR="00396382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</w:t>
      </w:r>
      <w:r w:rsidR="00EB105D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ab/>
      </w:r>
      <w:r w:rsidR="00B862CF" w:rsidRPr="00596F80">
        <w:rPr>
          <w:rFonts w:ascii="TH SarabunPSK" w:eastAsia="Times New Roman" w:hAnsi="TH SarabunPSK" w:cs="TH SarabunPSK"/>
          <w:sz w:val="30"/>
          <w:szCs w:val="30"/>
          <w:u w:val="dotted"/>
          <w:lang w:eastAsia="en-US" w:bidi="th-TH"/>
        </w:rPr>
        <w:tab/>
      </w:r>
      <w:r w:rsidR="00396382"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>ตำแหน่ง</w:t>
      </w:r>
      <w:r w:rsidR="00E16B7D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</w:t>
      </w:r>
      <w:r w:rsid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</w:t>
      </w:r>
      <w:r w:rsidR="00E16B7D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</w:t>
      </w:r>
      <w:r w:rsidR="00EB105D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ab/>
      </w:r>
      <w:r w:rsid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</w:t>
      </w:r>
      <w:r w:rsidR="00090CE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</w:t>
      </w:r>
      <w:r w:rsidR="00C71437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                         </w:t>
      </w:r>
      <w:r w:rsidR="00090CE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  </w:t>
      </w:r>
      <w:r w:rsidR="00C71437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</w:t>
      </w:r>
      <w:r w:rsid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</w:t>
      </w:r>
      <w:r w:rsidR="00C71437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</w:t>
      </w:r>
      <w:r w:rsidR="00C71437" w:rsidRPr="00C71437">
        <w:rPr>
          <w:rFonts w:ascii="TH SarabunPSK" w:eastAsia="Times New Roman" w:hAnsi="TH SarabunPSK" w:cs="TH SarabunPSK" w:hint="cs"/>
          <w:color w:val="FFFFFF" w:themeColor="background1"/>
          <w:sz w:val="30"/>
          <w:szCs w:val="30"/>
          <w:u w:val="dotted"/>
          <w:cs/>
          <w:lang w:eastAsia="en-US" w:bidi="th-TH"/>
        </w:rPr>
        <w:t>.</w:t>
      </w:r>
    </w:p>
    <w:p w14:paraId="43DB1C9A" w14:textId="091BD395" w:rsidR="00396382" w:rsidRPr="00596F80" w:rsidRDefault="00396382" w:rsidP="00596F80">
      <w:pPr>
        <w:tabs>
          <w:tab w:val="left" w:pos="1172"/>
          <w:tab w:val="left" w:pos="5103"/>
          <w:tab w:val="left" w:pos="5529"/>
          <w:tab w:val="left" w:pos="5954"/>
          <w:tab w:val="left" w:pos="8080"/>
          <w:tab w:val="left" w:pos="9923"/>
        </w:tabs>
        <w:rPr>
          <w:rFonts w:ascii="TH SarabunPSK" w:eastAsia="Times New Roman" w:hAnsi="TH SarabunPSK" w:cs="TH SarabunPSK"/>
          <w:sz w:val="30"/>
          <w:szCs w:val="30"/>
          <w:u w:val="dotted"/>
          <w:lang w:eastAsia="en-US" w:bidi="th-TH"/>
        </w:rPr>
      </w:pPr>
      <w:r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>ระดับ</w:t>
      </w:r>
      <w:r w:rsidR="00090CE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 xml:space="preserve"> </w:t>
      </w:r>
      <w:r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</w:t>
      </w:r>
      <w:r w:rsidR="00A62F53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</w:t>
      </w:r>
      <w:r w:rsidR="00090CE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   </w:t>
      </w:r>
      <w:r w:rsidR="00A62F53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</w:t>
      </w:r>
      <w:r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>สังกัด</w:t>
      </w:r>
      <w:r w:rsidR="00A62F53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</w:t>
      </w:r>
      <w:r w:rsidR="00090CE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            </w:t>
      </w:r>
      <w:r w:rsidR="00A62F53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</w:t>
      </w:r>
      <w:r w:rsidR="00D5069A" w:rsidRPr="00D5069A"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โรงเรียนอนุบาลและประถมสาธิตมหาวิทยาลัยนเรศวร</w:t>
      </w:r>
      <w:r w:rsidR="00C71437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                    </w:t>
      </w:r>
      <w:r w:rsidR="00C71437" w:rsidRPr="00C71437">
        <w:rPr>
          <w:rFonts w:ascii="TH SarabunPSK" w:eastAsia="Times New Roman" w:hAnsi="TH SarabunPSK" w:cs="TH SarabunPSK" w:hint="cs"/>
          <w:color w:val="FFFFFF" w:themeColor="background1"/>
          <w:sz w:val="30"/>
          <w:szCs w:val="30"/>
          <w:u w:val="dotted"/>
          <w:cs/>
          <w:lang w:eastAsia="en-US" w:bidi="th-TH"/>
        </w:rPr>
        <w:t xml:space="preserve"> </w:t>
      </w:r>
      <w:r w:rsidR="00C71437" w:rsidRPr="00C71437">
        <w:rPr>
          <w:rFonts w:ascii="TH SarabunPSK" w:eastAsia="Times New Roman" w:hAnsi="TH SarabunPSK" w:cs="TH SarabunPSK" w:hint="cs"/>
          <w:color w:val="FFFFFF" w:themeColor="background1"/>
          <w:sz w:val="32"/>
          <w:szCs w:val="32"/>
          <w:u w:val="dotted"/>
          <w:cs/>
          <w:lang w:eastAsia="en-US" w:bidi="th-TH"/>
        </w:rPr>
        <w:t>.</w:t>
      </w:r>
      <w:r w:rsidRPr="00C71437">
        <w:rPr>
          <w:rFonts w:ascii="TH SarabunPSK" w:eastAsia="Times New Roman" w:hAnsi="TH SarabunPSK" w:cs="TH SarabunPSK" w:hint="cs"/>
          <w:color w:val="FFFFFF" w:themeColor="background1"/>
          <w:sz w:val="32"/>
          <w:szCs w:val="32"/>
          <w:u w:val="dotted"/>
          <w:cs/>
          <w:lang w:eastAsia="en-US" w:bidi="th-TH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949"/>
        <w:gridCol w:w="1357"/>
        <w:gridCol w:w="6981"/>
      </w:tblGrid>
      <w:tr w:rsidR="000271FC" w:rsidRPr="00596F80" w14:paraId="4A5ABD68" w14:textId="77777777" w:rsidTr="00BE7CA6">
        <w:tc>
          <w:tcPr>
            <w:tcW w:w="450" w:type="pct"/>
            <w:vMerge w:val="restart"/>
            <w:vAlign w:val="center"/>
          </w:tcPr>
          <w:p w14:paraId="47E524E0" w14:textId="77777777" w:rsidR="000271FC" w:rsidRPr="00596F80" w:rsidRDefault="000271FC" w:rsidP="00596F80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  <w:lang w:eastAsia="en-US" w:bidi="th-TH"/>
              </w:rPr>
            </w:pPr>
            <w:r w:rsidRPr="00596F80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eastAsia="en-US" w:bidi="th-TH"/>
              </w:rPr>
              <w:t>ขอลา</w:t>
            </w:r>
          </w:p>
        </w:tc>
        <w:sdt>
          <w:sdtPr>
            <w:rPr>
              <w:rFonts w:ascii="TH SarabunPSK" w:eastAsia="Times New Roman" w:hAnsi="TH SarabunPSK" w:cs="TH SarabunPSK"/>
              <w:sz w:val="30"/>
              <w:szCs w:val="30"/>
              <w:cs/>
              <w:lang w:eastAsia="en-US" w:bidi="th-TH"/>
            </w:rPr>
            <w:id w:val="2133510661"/>
            <w14:checkbox>
              <w14:checked w14:val="0"/>
              <w14:checkedState w14:val="00FE" w14:font="Wingdings"/>
              <w14:uncheckedState w14:val="006F" w14:font="Wingdings"/>
            </w14:checkbox>
          </w:sdtPr>
          <w:sdtEndPr/>
          <w:sdtContent>
            <w:tc>
              <w:tcPr>
                <w:tcW w:w="465" w:type="pct"/>
              </w:tcPr>
              <w:p w14:paraId="3CC4728D" w14:textId="77777777" w:rsidR="000271FC" w:rsidRPr="00596F80" w:rsidRDefault="0074186F" w:rsidP="00596F80">
                <w:pPr>
                  <w:jc w:val="right"/>
                  <w:rPr>
                    <w:rFonts w:ascii="TH SarabunPSK" w:eastAsia="Times New Roman" w:hAnsi="TH SarabunPSK" w:cs="TH SarabunPSK"/>
                    <w:sz w:val="30"/>
                    <w:szCs w:val="30"/>
                    <w:lang w:eastAsia="en-US" w:bidi="th-TH"/>
                  </w:rPr>
                </w:pPr>
                <w:r w:rsidRPr="00596F80">
                  <w:rPr>
                    <w:rFonts w:ascii="TH SarabunPSK" w:eastAsia="Times New Roman" w:hAnsi="TH SarabunPSK" w:cs="TH SarabunPSK"/>
                    <w:sz w:val="30"/>
                    <w:szCs w:val="30"/>
                    <w:lang w:eastAsia="en-US" w:bidi="th-TH"/>
                  </w:rPr>
                  <w:sym w:font="Wingdings" w:char="F06F"/>
                </w:r>
              </w:p>
            </w:tc>
          </w:sdtContent>
        </w:sdt>
        <w:tc>
          <w:tcPr>
            <w:tcW w:w="665" w:type="pct"/>
          </w:tcPr>
          <w:p w14:paraId="576B6882" w14:textId="77777777" w:rsidR="000271FC" w:rsidRPr="00596F80" w:rsidRDefault="000271FC" w:rsidP="00596F80">
            <w:pPr>
              <w:rPr>
                <w:rFonts w:ascii="TH SarabunPSK" w:eastAsia="Times New Roman" w:hAnsi="TH SarabunPSK" w:cs="TH SarabunPSK"/>
                <w:sz w:val="30"/>
                <w:szCs w:val="30"/>
                <w:cs/>
                <w:lang w:eastAsia="en-US" w:bidi="th-TH"/>
              </w:rPr>
            </w:pPr>
            <w:r w:rsidRPr="00596F80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eastAsia="en-US" w:bidi="th-TH"/>
              </w:rPr>
              <w:t>ลาป่วย</w:t>
            </w:r>
          </w:p>
        </w:tc>
        <w:tc>
          <w:tcPr>
            <w:tcW w:w="3420" w:type="pct"/>
            <w:vMerge w:val="restart"/>
            <w:vAlign w:val="center"/>
          </w:tcPr>
          <w:p w14:paraId="4E952289" w14:textId="77777777" w:rsidR="000271FC" w:rsidRPr="00596F80" w:rsidRDefault="000271FC" w:rsidP="00312646">
            <w:pPr>
              <w:tabs>
                <w:tab w:val="left" w:pos="6516"/>
              </w:tabs>
              <w:rPr>
                <w:rFonts w:ascii="TH SarabunPSK" w:eastAsia="Times New Roman" w:hAnsi="TH SarabunPSK" w:cs="TH SarabunPSK"/>
                <w:sz w:val="30"/>
                <w:szCs w:val="30"/>
                <w:cs/>
                <w:lang w:eastAsia="en-US" w:bidi="th-TH"/>
              </w:rPr>
            </w:pPr>
            <w:r w:rsidRPr="00596F80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eastAsia="en-US" w:bidi="th-TH"/>
              </w:rPr>
              <w:t xml:space="preserve">เนื่องจาก </w:t>
            </w:r>
            <w:sdt>
              <w:sdtPr>
                <w:rPr>
                  <w:rFonts w:ascii="TH SarabunPSK" w:eastAsia="Times New Roman" w:hAnsi="TH SarabunPSK" w:cs="TH SarabunPSK" w:hint="cs"/>
                  <w:sz w:val="30"/>
                  <w:szCs w:val="30"/>
                  <w:u w:val="dotted"/>
                  <w:cs/>
                  <w:lang w:eastAsia="en-US" w:bidi="th-TH"/>
                </w:rPr>
                <w:alias w:val="กรุณาใส่เหตุผล"/>
                <w:tag w:val="กรุณาใส่เหตุผล"/>
                <w:id w:val="1140379317"/>
                <w:showingPlcHdr/>
                <w:text/>
              </w:sdtPr>
              <w:sdtEndPr/>
              <w:sdtContent>
                <w:r w:rsidR="00162A94">
                  <w:rPr>
                    <w:rFonts w:ascii="TH SarabunPSK" w:eastAsia="Times New Roman" w:hAnsi="TH SarabunPSK" w:cs="TH SarabunPSK"/>
                    <w:sz w:val="30"/>
                    <w:szCs w:val="30"/>
                    <w:u w:val="dotted"/>
                    <w:cs/>
                    <w:lang w:eastAsia="en-US" w:bidi="th-TH"/>
                  </w:rPr>
                  <w:t xml:space="preserve">     </w:t>
                </w:r>
              </w:sdtContent>
            </w:sdt>
            <w:r w:rsidR="00E67418" w:rsidRPr="00596F80">
              <w:rPr>
                <w:rFonts w:ascii="TH SarabunPSK" w:eastAsia="Times New Roman" w:hAnsi="TH SarabunPSK" w:cs="TH SarabunPSK"/>
                <w:sz w:val="30"/>
                <w:szCs w:val="30"/>
                <w:u w:val="dotted"/>
                <w:cs/>
                <w:lang w:eastAsia="en-US" w:bidi="th-TH"/>
              </w:rPr>
              <w:tab/>
            </w:r>
          </w:p>
        </w:tc>
      </w:tr>
      <w:tr w:rsidR="000271FC" w:rsidRPr="00596F80" w14:paraId="3EC07A42" w14:textId="77777777" w:rsidTr="00BE7CA6">
        <w:tc>
          <w:tcPr>
            <w:tcW w:w="450" w:type="pct"/>
            <w:vMerge/>
          </w:tcPr>
          <w:p w14:paraId="16211E3E" w14:textId="77777777" w:rsidR="000271FC" w:rsidRPr="00596F80" w:rsidRDefault="000271FC" w:rsidP="00596F80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 w:bidi="th-TH"/>
              </w:rPr>
            </w:pPr>
          </w:p>
        </w:tc>
        <w:sdt>
          <w:sdtPr>
            <w:rPr>
              <w:rFonts w:ascii="TH SarabunPSK" w:eastAsia="Times New Roman" w:hAnsi="TH SarabunPSK" w:cs="TH SarabunPSK"/>
              <w:sz w:val="30"/>
              <w:szCs w:val="30"/>
              <w:cs/>
              <w:lang w:eastAsia="en-US" w:bidi="th-TH"/>
            </w:rPr>
            <w:id w:val="-540977418"/>
            <w14:checkbox>
              <w14:checked w14:val="0"/>
              <w14:checkedState w14:val="00FE" w14:font="Wingdings"/>
              <w14:uncheckedState w14:val="006F" w14:font="Wingdings"/>
            </w14:checkbox>
          </w:sdtPr>
          <w:sdtEndPr/>
          <w:sdtContent>
            <w:tc>
              <w:tcPr>
                <w:tcW w:w="465" w:type="pct"/>
              </w:tcPr>
              <w:p w14:paraId="0F91F3BD" w14:textId="77777777" w:rsidR="000271FC" w:rsidRPr="00596F80" w:rsidRDefault="0074186F" w:rsidP="00596F80">
                <w:pPr>
                  <w:jc w:val="right"/>
                  <w:rPr>
                    <w:rFonts w:ascii="TH SarabunPSK" w:eastAsia="Times New Roman" w:hAnsi="TH SarabunPSK" w:cs="TH SarabunPSK"/>
                    <w:sz w:val="30"/>
                    <w:szCs w:val="30"/>
                    <w:lang w:eastAsia="en-US" w:bidi="th-TH"/>
                  </w:rPr>
                </w:pPr>
                <w:r w:rsidRPr="00596F80">
                  <w:rPr>
                    <w:rFonts w:ascii="TH SarabunPSK" w:eastAsia="Times New Roman" w:hAnsi="TH SarabunPSK" w:cs="TH SarabunPSK"/>
                    <w:sz w:val="30"/>
                    <w:szCs w:val="30"/>
                    <w:lang w:eastAsia="en-US" w:bidi="th-TH"/>
                  </w:rPr>
                  <w:sym w:font="Wingdings" w:char="F06F"/>
                </w:r>
              </w:p>
            </w:tc>
          </w:sdtContent>
        </w:sdt>
        <w:tc>
          <w:tcPr>
            <w:tcW w:w="665" w:type="pct"/>
          </w:tcPr>
          <w:p w14:paraId="6D404A83" w14:textId="77777777" w:rsidR="000271FC" w:rsidRPr="00596F80" w:rsidRDefault="000271FC" w:rsidP="00596F80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 w:bidi="th-TH"/>
              </w:rPr>
            </w:pPr>
            <w:r w:rsidRPr="00596F80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eastAsia="en-US" w:bidi="th-TH"/>
              </w:rPr>
              <w:t>ลากิจส่วนตัว</w:t>
            </w:r>
          </w:p>
        </w:tc>
        <w:tc>
          <w:tcPr>
            <w:tcW w:w="3420" w:type="pct"/>
            <w:vMerge/>
          </w:tcPr>
          <w:p w14:paraId="56776DE9" w14:textId="77777777" w:rsidR="000271FC" w:rsidRPr="00596F80" w:rsidRDefault="000271FC" w:rsidP="00596F80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 w:bidi="th-TH"/>
              </w:rPr>
            </w:pPr>
          </w:p>
        </w:tc>
      </w:tr>
      <w:tr w:rsidR="000271FC" w:rsidRPr="00596F80" w14:paraId="480C56C4" w14:textId="77777777" w:rsidTr="00BE7CA6">
        <w:tc>
          <w:tcPr>
            <w:tcW w:w="450" w:type="pct"/>
            <w:vMerge/>
          </w:tcPr>
          <w:p w14:paraId="791EFE0E" w14:textId="77777777" w:rsidR="000271FC" w:rsidRPr="00596F80" w:rsidRDefault="000271FC" w:rsidP="00596F80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 w:bidi="th-TH"/>
              </w:rPr>
            </w:pPr>
          </w:p>
        </w:tc>
        <w:sdt>
          <w:sdtPr>
            <w:rPr>
              <w:rFonts w:ascii="TH SarabunPSK" w:eastAsia="Times New Roman" w:hAnsi="TH SarabunPSK" w:cs="TH SarabunPSK"/>
              <w:sz w:val="30"/>
              <w:szCs w:val="30"/>
              <w:cs/>
              <w:lang w:eastAsia="en-US" w:bidi="th-TH"/>
            </w:rPr>
            <w:id w:val="746307961"/>
            <w14:checkbox>
              <w14:checked w14:val="0"/>
              <w14:checkedState w14:val="00FE" w14:font="Wingdings"/>
              <w14:uncheckedState w14:val="006F" w14:font="Wingdings"/>
            </w14:checkbox>
          </w:sdtPr>
          <w:sdtEndPr/>
          <w:sdtContent>
            <w:tc>
              <w:tcPr>
                <w:tcW w:w="465" w:type="pct"/>
              </w:tcPr>
              <w:p w14:paraId="35055540" w14:textId="77777777" w:rsidR="000271FC" w:rsidRPr="00596F80" w:rsidRDefault="00483D3A" w:rsidP="00596F80">
                <w:pPr>
                  <w:jc w:val="right"/>
                  <w:rPr>
                    <w:rFonts w:ascii="TH SarabunPSK" w:eastAsia="Times New Roman" w:hAnsi="TH SarabunPSK" w:cs="TH SarabunPSK"/>
                    <w:sz w:val="30"/>
                    <w:szCs w:val="30"/>
                    <w:lang w:eastAsia="en-US" w:bidi="th-TH"/>
                  </w:rPr>
                </w:pPr>
                <w:r w:rsidRPr="00596F80">
                  <w:rPr>
                    <w:rFonts w:ascii="TH SarabunPSK" w:eastAsia="Times New Roman" w:hAnsi="TH SarabunPSK" w:cs="TH SarabunPSK"/>
                    <w:sz w:val="30"/>
                    <w:szCs w:val="30"/>
                    <w:lang w:eastAsia="en-US" w:bidi="th-TH"/>
                  </w:rPr>
                  <w:sym w:font="Wingdings" w:char="F06F"/>
                </w:r>
              </w:p>
            </w:tc>
          </w:sdtContent>
        </w:sdt>
        <w:tc>
          <w:tcPr>
            <w:tcW w:w="665" w:type="pct"/>
          </w:tcPr>
          <w:p w14:paraId="28A43CF6" w14:textId="77777777" w:rsidR="000271FC" w:rsidRPr="00596F80" w:rsidRDefault="000271FC" w:rsidP="00596F80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 w:bidi="th-TH"/>
              </w:rPr>
            </w:pPr>
            <w:r w:rsidRPr="00596F80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eastAsia="en-US" w:bidi="th-TH"/>
              </w:rPr>
              <w:t>ลาคลอดบุตร</w:t>
            </w:r>
          </w:p>
        </w:tc>
        <w:tc>
          <w:tcPr>
            <w:tcW w:w="3420" w:type="pct"/>
            <w:vMerge/>
          </w:tcPr>
          <w:p w14:paraId="3FC3727F" w14:textId="77777777" w:rsidR="000271FC" w:rsidRPr="00596F80" w:rsidRDefault="000271FC" w:rsidP="00596F80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 w:bidi="th-TH"/>
              </w:rPr>
            </w:pPr>
          </w:p>
        </w:tc>
      </w:tr>
    </w:tbl>
    <w:p w14:paraId="1C6974DF" w14:textId="77777777" w:rsidR="00D3432F" w:rsidRPr="00596F80" w:rsidRDefault="00D3432F" w:rsidP="00596F80">
      <w:pPr>
        <w:tabs>
          <w:tab w:val="left" w:pos="993"/>
          <w:tab w:val="left" w:pos="4111"/>
          <w:tab w:val="left" w:pos="7797"/>
          <w:tab w:val="left" w:pos="10153"/>
          <w:tab w:val="left" w:pos="10773"/>
        </w:tabs>
        <w:rPr>
          <w:rFonts w:ascii="TH SarabunPSK" w:eastAsia="Times New Roman" w:hAnsi="TH SarabunPSK" w:cs="TH SarabunPSK"/>
          <w:sz w:val="30"/>
          <w:szCs w:val="30"/>
          <w:lang w:eastAsia="en-US" w:bidi="th-TH"/>
        </w:rPr>
      </w:pPr>
      <w:r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>ตั้งแต่วันที่</w:t>
      </w:r>
      <w:r w:rsidR="00CD3DEA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</w:t>
      </w:r>
      <w:sdt>
        <w:sdtPr>
          <w:rPr>
            <w:rFonts w:ascii="TH SarabunPSK" w:eastAsia="Times New Roman" w:hAnsi="TH SarabunPSK" w:cs="TH SarabunPSK"/>
            <w:sz w:val="30"/>
            <w:szCs w:val="30"/>
            <w:u w:val="dotted"/>
            <w:cs/>
            <w:lang w:eastAsia="en-US" w:bidi="th-TH"/>
          </w:rPr>
          <w:alias w:val="กรุณาเลือก"/>
          <w:tag w:val="กรุณาเลือก"/>
          <w:id w:val="-454789593"/>
          <w:dropDownList>
            <w:listItem w:value="Choose an item."/>
            <w:listItem w:displayText="(เช้า)" w:value="(เช้า)"/>
            <w:listItem w:displayText="(บ่าย)" w:value="(บ่าย)"/>
            <w:listItem w:displayText="     " w:value="     "/>
          </w:dropDownList>
        </w:sdtPr>
        <w:sdtEndPr/>
        <w:sdtContent>
          <w:r w:rsidR="009A4EFD">
            <w:rPr>
              <w:rFonts w:ascii="TH SarabunPSK" w:eastAsia="Times New Roman" w:hAnsi="TH SarabunPSK" w:cs="TH SarabunPSK"/>
              <w:sz w:val="30"/>
              <w:szCs w:val="30"/>
              <w:u w:val="dotted"/>
              <w:cs/>
              <w:lang w:eastAsia="en-US" w:bidi="th-TH"/>
            </w:rPr>
            <w:t xml:space="preserve">     </w:t>
          </w:r>
        </w:sdtContent>
      </w:sdt>
      <w:r w:rsidR="00CD3DEA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</w:t>
      </w:r>
      <w:r w:rsidR="00E959E7" w:rsidRPr="00596F80">
        <w:rPr>
          <w:rFonts w:ascii="TH SarabunPSK" w:eastAsia="Times New Roman" w:hAnsi="TH SarabunPSK" w:cs="TH SarabunPSK"/>
          <w:sz w:val="30"/>
          <w:szCs w:val="30"/>
          <w:u w:val="dotted"/>
          <w:lang w:eastAsia="en-US" w:bidi="th-TH"/>
        </w:rPr>
        <w:tab/>
      </w:r>
      <w:r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>ถึงวันที่</w:t>
      </w:r>
      <w:r w:rsidR="00CD3DEA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</w:t>
      </w:r>
      <w:r w:rsidR="00CF682D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</w:t>
      </w:r>
      <w:r w:rsidR="00CD3DEA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</w:t>
      </w:r>
      <w:sdt>
        <w:sdtPr>
          <w:rPr>
            <w:rFonts w:ascii="TH SarabunPSK" w:eastAsia="Times New Roman" w:hAnsi="TH SarabunPSK" w:cs="TH SarabunPSK"/>
            <w:sz w:val="30"/>
            <w:szCs w:val="30"/>
            <w:u w:val="dotted"/>
            <w:cs/>
            <w:lang w:eastAsia="en-US" w:bidi="th-TH"/>
          </w:rPr>
          <w:alias w:val="กรุณาเลือก"/>
          <w:tag w:val="กรุณาเลือก"/>
          <w:id w:val="1855373500"/>
          <w:dropDownList>
            <w:listItem w:value="Choose an item."/>
            <w:listItem w:displayText="(เช้า)" w:value="(เช้า)"/>
            <w:listItem w:displayText="(บ่าย)" w:value="(บ่าย)"/>
            <w:listItem w:displayText="   " w:value="   "/>
          </w:dropDownList>
        </w:sdtPr>
        <w:sdtEndPr/>
        <w:sdtContent>
          <w:r w:rsidR="00DD25E1">
            <w:rPr>
              <w:rFonts w:ascii="TH SarabunPSK" w:eastAsia="Times New Roman" w:hAnsi="TH SarabunPSK" w:cs="TH SarabunPSK"/>
              <w:sz w:val="30"/>
              <w:szCs w:val="30"/>
              <w:u w:val="dotted"/>
              <w:cs/>
              <w:lang w:eastAsia="en-US" w:bidi="th-TH"/>
            </w:rPr>
            <w:t xml:space="preserve">   </w:t>
          </w:r>
        </w:sdtContent>
      </w:sdt>
      <w:r w:rsidR="00CD3DEA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</w:t>
      </w:r>
      <w:r w:rsidR="00E959E7" w:rsidRPr="00596F80">
        <w:rPr>
          <w:rFonts w:ascii="TH SarabunPSK" w:eastAsia="Times New Roman" w:hAnsi="TH SarabunPSK" w:cs="TH SarabunPSK"/>
          <w:sz w:val="30"/>
          <w:szCs w:val="30"/>
          <w:u w:val="dotted"/>
          <w:lang w:eastAsia="en-US" w:bidi="th-TH"/>
        </w:rPr>
        <w:tab/>
      </w:r>
      <w:r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>มีกำหนด</w:t>
      </w:r>
      <w:r w:rsidR="00CD3DEA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</w:t>
      </w:r>
      <w:r w:rsidR="00090CE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</w:t>
      </w:r>
      <w:r w:rsidR="00CD3DEA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</w:t>
      </w:r>
      <w:r w:rsidR="00C71328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</w:t>
      </w:r>
      <w:r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>วัน</w:t>
      </w:r>
      <w:r w:rsidR="00EC6E34"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 xml:space="preserve">  </w:t>
      </w:r>
      <w:r w:rsidRPr="00596F80">
        <w:rPr>
          <w:rFonts w:ascii="TH SarabunPSK" w:eastAsia="Times New Roman" w:hAnsi="TH SarabunPSK" w:cs="TH SarabunPSK"/>
          <w:sz w:val="30"/>
          <w:szCs w:val="30"/>
          <w:lang w:eastAsia="en-US" w:bidi="th-TH"/>
        </w:rPr>
        <w:tab/>
      </w:r>
    </w:p>
    <w:p w14:paraId="14B5566C" w14:textId="77777777" w:rsidR="00EC6E34" w:rsidRPr="00596F80" w:rsidRDefault="00D3432F" w:rsidP="00596F80">
      <w:pPr>
        <w:rPr>
          <w:rFonts w:ascii="TH SarabunPSK" w:eastAsia="Times New Roman" w:hAnsi="TH SarabunPSK" w:cs="TH SarabunPSK"/>
          <w:sz w:val="30"/>
          <w:szCs w:val="30"/>
          <w:lang w:eastAsia="en-US" w:bidi="th-TH"/>
        </w:rPr>
      </w:pPr>
      <w:r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>ข้าพเจ้าได้</w:t>
      </w:r>
      <w:r w:rsidR="008E430D"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>ลา</w:t>
      </w:r>
      <w:r w:rsidR="00EC6E34"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 xml:space="preserve">      </w:t>
      </w:r>
      <w:r w:rsidR="00CD3DEA"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 xml:space="preserve">  </w:t>
      </w:r>
      <w:sdt>
        <w:sdtPr>
          <w:rPr>
            <w:rFonts w:ascii="TH SarabunPSK" w:eastAsia="Times New Roman" w:hAnsi="TH SarabunPSK" w:cs="TH SarabunPSK"/>
            <w:sz w:val="30"/>
            <w:szCs w:val="30"/>
            <w:cs/>
            <w:lang w:eastAsia="en-US" w:bidi="th-TH"/>
          </w:rPr>
          <w:id w:val="278536872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554949">
            <w:rPr>
              <w:rFonts w:ascii="TH SarabunPSK" w:eastAsia="Times New Roman" w:hAnsi="TH SarabunPSK" w:cs="TH SarabunPSK"/>
              <w:sz w:val="30"/>
              <w:szCs w:val="30"/>
              <w:lang w:eastAsia="en-US" w:bidi="th-TH"/>
            </w:rPr>
            <w:sym w:font="Wingdings" w:char="F06F"/>
          </w:r>
        </w:sdtContent>
      </w:sdt>
      <w:r w:rsidR="00CD3DEA"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 xml:space="preserve"> </w:t>
      </w:r>
      <w:r w:rsidR="00CD3DEA"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 xml:space="preserve">ป่วย </w:t>
      </w:r>
      <w:r w:rsidR="00EC6E34"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 xml:space="preserve">     </w:t>
      </w:r>
      <w:sdt>
        <w:sdtPr>
          <w:rPr>
            <w:rFonts w:ascii="TH SarabunPSK" w:eastAsia="Times New Roman" w:hAnsi="TH SarabunPSK" w:cs="TH SarabunPSK"/>
            <w:sz w:val="30"/>
            <w:szCs w:val="30"/>
            <w:cs/>
            <w:lang w:eastAsia="en-US" w:bidi="th-TH"/>
          </w:rPr>
          <w:id w:val="1163821180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090CE0">
            <w:rPr>
              <w:rFonts w:ascii="TH SarabunPSK" w:eastAsia="Times New Roman" w:hAnsi="TH SarabunPSK" w:cs="TH SarabunPSK"/>
              <w:sz w:val="30"/>
              <w:szCs w:val="30"/>
              <w:lang w:eastAsia="en-US" w:bidi="th-TH"/>
            </w:rPr>
            <w:sym w:font="Wingdings" w:char="F06F"/>
          </w:r>
        </w:sdtContent>
      </w:sdt>
      <w:r w:rsidR="00EC6E34"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 xml:space="preserve"> </w:t>
      </w:r>
      <w:r w:rsidR="00CD3DEA"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 xml:space="preserve"> </w:t>
      </w:r>
      <w:r w:rsidR="00CD3DEA"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 xml:space="preserve">กิจส่วนตัว </w:t>
      </w:r>
      <w:r w:rsidR="00EC6E34"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 xml:space="preserve">     </w:t>
      </w:r>
      <w:r w:rsidR="00CD3DEA"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 xml:space="preserve"> </w:t>
      </w:r>
      <w:sdt>
        <w:sdtPr>
          <w:rPr>
            <w:rFonts w:ascii="TH SarabunPSK" w:eastAsia="Times New Roman" w:hAnsi="TH SarabunPSK" w:cs="TH SarabunPSK"/>
            <w:sz w:val="30"/>
            <w:szCs w:val="30"/>
            <w:cs/>
            <w:lang w:eastAsia="en-US" w:bidi="th-TH"/>
          </w:rPr>
          <w:id w:val="-1728757756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CD3DEA" w:rsidRPr="00596F80">
            <w:rPr>
              <w:rFonts w:ascii="TH SarabunPSK" w:eastAsia="Times New Roman" w:hAnsi="TH SarabunPSK" w:cs="TH SarabunPSK"/>
              <w:sz w:val="30"/>
              <w:szCs w:val="30"/>
              <w:lang w:eastAsia="en-US" w:bidi="th-TH"/>
            </w:rPr>
            <w:sym w:font="Wingdings" w:char="F06F"/>
          </w:r>
        </w:sdtContent>
      </w:sdt>
      <w:r w:rsidR="00CE4B07"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 xml:space="preserve">  คลอดบุตร</w:t>
      </w:r>
      <w:r w:rsidR="00CE4B07"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 xml:space="preserve">  </w:t>
      </w:r>
    </w:p>
    <w:p w14:paraId="0BC124AF" w14:textId="77777777" w:rsidR="00EC6E34" w:rsidRPr="00596F80" w:rsidRDefault="008E430D" w:rsidP="00596F80">
      <w:pPr>
        <w:tabs>
          <w:tab w:val="left" w:pos="4962"/>
          <w:tab w:val="left" w:pos="8222"/>
        </w:tabs>
        <w:rPr>
          <w:rFonts w:ascii="TH SarabunPSK" w:eastAsia="Times New Roman" w:hAnsi="TH SarabunPSK" w:cs="TH SarabunPSK"/>
          <w:sz w:val="30"/>
          <w:szCs w:val="30"/>
          <w:lang w:eastAsia="en-US" w:bidi="th-TH"/>
        </w:rPr>
      </w:pPr>
      <w:r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>ครั้งสุดท้ายตั้งแต่วันที่</w:t>
      </w:r>
      <w:r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</w:t>
      </w:r>
      <w:sdt>
        <w:sdtPr>
          <w:rPr>
            <w:rFonts w:ascii="TH SarabunPSK" w:eastAsia="Times New Roman" w:hAnsi="TH SarabunPSK" w:cs="TH SarabunPSK" w:hint="cs"/>
            <w:sz w:val="30"/>
            <w:szCs w:val="30"/>
            <w:u w:val="dotted"/>
            <w:cs/>
            <w:lang w:eastAsia="en-US" w:bidi="th-TH"/>
          </w:rPr>
          <w:id w:val="-405449471"/>
          <w:showingPlcHdr/>
          <w:date w:fullDate="2018-12-27T00:00:00Z">
            <w:dateFormat w:val="d ดดดด bbbb"/>
            <w:lid w:val="th-TH"/>
            <w:storeMappedDataAs w:val="dateTime"/>
            <w:calendar w:val="thai"/>
          </w:date>
        </w:sdtPr>
        <w:sdtEndPr/>
        <w:sdtContent>
          <w:r w:rsidR="009A7ABC">
            <w:rPr>
              <w:rFonts w:ascii="TH SarabunPSK" w:eastAsia="Times New Roman" w:hAnsi="TH SarabunPSK" w:cs="TH SarabunPSK"/>
              <w:sz w:val="30"/>
              <w:szCs w:val="30"/>
              <w:u w:val="dotted"/>
              <w:cs/>
              <w:lang w:eastAsia="en-US" w:bidi="th-TH"/>
            </w:rPr>
            <w:t xml:space="preserve">     </w:t>
          </w:r>
        </w:sdtContent>
      </w:sdt>
      <w:r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</w:t>
      </w:r>
      <w:sdt>
        <w:sdtPr>
          <w:rPr>
            <w:rFonts w:ascii="TH SarabunPSK" w:eastAsia="Times New Roman" w:hAnsi="TH SarabunPSK" w:cs="TH SarabunPSK"/>
            <w:sz w:val="30"/>
            <w:szCs w:val="30"/>
            <w:u w:val="dotted"/>
            <w:cs/>
            <w:lang w:eastAsia="en-US" w:bidi="th-TH"/>
          </w:rPr>
          <w:alias w:val="กรุณาเลือก"/>
          <w:tag w:val="กรุณาเลือก"/>
          <w:id w:val="16592252"/>
          <w:dropDownList>
            <w:listItem w:value="Choose an item."/>
            <w:listItem w:displayText="(เช้า)" w:value="(เช้า)"/>
            <w:listItem w:displayText="(บ่าย)" w:value="(บ่าย)"/>
            <w:listItem w:displayText="     " w:value="     "/>
          </w:dropDownList>
        </w:sdtPr>
        <w:sdtEndPr/>
        <w:sdtContent>
          <w:r w:rsidR="007C5707">
            <w:rPr>
              <w:rFonts w:ascii="TH SarabunPSK" w:eastAsia="Times New Roman" w:hAnsi="TH SarabunPSK" w:cs="TH SarabunPSK"/>
              <w:sz w:val="30"/>
              <w:szCs w:val="30"/>
              <w:u w:val="dotted"/>
              <w:cs/>
              <w:lang w:eastAsia="en-US" w:bidi="th-TH"/>
            </w:rPr>
            <w:t xml:space="preserve">     </w:t>
          </w:r>
        </w:sdtContent>
      </w:sdt>
      <w:r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</w:t>
      </w:r>
      <w:r w:rsidR="009A7ABC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           </w:t>
      </w:r>
      <w:r w:rsidR="00CF682D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</w:t>
      </w:r>
      <w:r w:rsidR="009A7ABC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</w:t>
      </w:r>
      <w:r w:rsidR="00EC6E34"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>ถึงวันที่</w:t>
      </w:r>
      <w:r w:rsidR="00EC6E34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</w:t>
      </w:r>
      <w:r w:rsidR="00CF682D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</w:t>
      </w:r>
      <w:r w:rsidR="00EC6E34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</w:t>
      </w:r>
      <w:r w:rsidR="00CF682D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</w:t>
      </w:r>
      <w:r w:rsidR="00EC6E34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</w:t>
      </w:r>
      <w:r w:rsidR="009A7ABC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                              </w:t>
      </w:r>
      <w:r w:rsidR="00F42C93"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>มีกำหนด</w:t>
      </w:r>
      <w:r w:rsidR="00F42C93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</w:t>
      </w:r>
      <w:r w:rsidR="00A62F82" w:rsidRPr="00596F80">
        <w:rPr>
          <w:rFonts w:ascii="TH SarabunPSK" w:eastAsia="Times New Roman" w:hAnsi="TH SarabunPSK" w:cs="TH SarabunPSK"/>
          <w:sz w:val="30"/>
          <w:szCs w:val="30"/>
          <w:u w:val="dotted"/>
          <w:cs/>
          <w:lang w:eastAsia="en-US" w:bidi="th-TH"/>
        </w:rPr>
        <w:tab/>
      </w:r>
      <w:r w:rsidR="00F42C93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</w:t>
      </w:r>
      <w:sdt>
        <w:sdtPr>
          <w:rPr>
            <w:rFonts w:ascii="TH SarabunPSK" w:eastAsia="Times New Roman" w:hAnsi="TH SarabunPSK" w:cs="TH SarabunPSK" w:hint="cs"/>
            <w:sz w:val="30"/>
            <w:szCs w:val="30"/>
            <w:u w:val="dotted"/>
            <w:cs/>
            <w:lang w:eastAsia="en-US" w:bidi="th-TH"/>
          </w:rPr>
          <w:id w:val="-435747959"/>
          <w:showingPlcHdr/>
          <w:dropDownList>
            <w:listItem w:value="Choose an item."/>
            <w:listItem w:displayText="0.5" w:value="0.5"/>
            <w:listItem w:displayText="1" w:value="1"/>
            <w:listItem w:displayText="1.5" w:value="1.5"/>
            <w:listItem w:displayText="2" w:value="2"/>
            <w:listItem w:displayText="2.5" w:value="2.5"/>
            <w:listItem w:displayText="3" w:value="3"/>
            <w:listItem w:displayText="3.5" w:value="3.5"/>
            <w:listItem w:displayText="4" w:value="4"/>
            <w:listItem w:displayText="4.5" w:value="4.5"/>
            <w:listItem w:displayText="5" w:value="5"/>
            <w:listItem w:displayText="5.5" w:value="5.5"/>
            <w:listItem w:displayText="6" w:value="6"/>
            <w:listItem w:displayText="6.5" w:value="6.5"/>
            <w:listItem w:displayText="7" w:value="7"/>
            <w:listItem w:displayText="7.5" w:value="7.5"/>
            <w:listItem w:displayText="8" w:value="8"/>
            <w:listItem w:displayText="8.5" w:value="8.5"/>
            <w:listItem w:displayText="9" w:value="9"/>
            <w:listItem w:displayText="9.5" w:value="9.5"/>
            <w:listItem w:displayText="10" w:value="10"/>
          </w:dropDownList>
        </w:sdtPr>
        <w:sdtEndPr/>
        <w:sdtContent>
          <w:r w:rsidR="009A7ABC">
            <w:rPr>
              <w:rFonts w:ascii="TH SarabunPSK" w:eastAsia="Times New Roman" w:hAnsi="TH SarabunPSK" w:cs="TH SarabunPSK"/>
              <w:sz w:val="30"/>
              <w:szCs w:val="30"/>
              <w:u w:val="dotted"/>
              <w:cs/>
              <w:lang w:eastAsia="en-US" w:bidi="th-TH"/>
            </w:rPr>
            <w:t xml:space="preserve">     </w:t>
          </w:r>
        </w:sdtContent>
      </w:sdt>
      <w:r w:rsidR="00F42C93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  </w:t>
      </w:r>
      <w:r w:rsidR="00F42C93" w:rsidRPr="00596F80">
        <w:rPr>
          <w:rFonts w:ascii="TH SarabunPSK" w:eastAsia="Times New Roman" w:hAnsi="TH SarabunPSK" w:cs="TH SarabunPSK"/>
          <w:sz w:val="30"/>
          <w:szCs w:val="30"/>
          <w:cs/>
          <w:lang w:eastAsia="en-US" w:bidi="th-TH"/>
        </w:rPr>
        <w:t>วัน</w:t>
      </w:r>
      <w:r w:rsidR="00F42C93"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 xml:space="preserve">  </w:t>
      </w:r>
    </w:p>
    <w:p w14:paraId="0BA910F0" w14:textId="77777777" w:rsidR="00CD3DEA" w:rsidRPr="00596F80" w:rsidRDefault="00EC6E34" w:rsidP="00596F80">
      <w:pPr>
        <w:tabs>
          <w:tab w:val="left" w:pos="2694"/>
          <w:tab w:val="left" w:pos="3402"/>
          <w:tab w:val="left" w:pos="9922"/>
        </w:tabs>
        <w:rPr>
          <w:rFonts w:ascii="TH SarabunPSK" w:eastAsia="Times New Roman" w:hAnsi="TH SarabunPSK" w:cs="TH SarabunPSK"/>
          <w:sz w:val="30"/>
          <w:szCs w:val="30"/>
          <w:lang w:eastAsia="en-US" w:bidi="th-TH"/>
        </w:rPr>
      </w:pPr>
      <w:r w:rsidRPr="00596F80">
        <w:rPr>
          <w:rFonts w:ascii="TH SarabunPSK" w:eastAsia="Times New Roman" w:hAnsi="TH SarabunPSK" w:cs="TH SarabunPSK" w:hint="cs"/>
          <w:sz w:val="30"/>
          <w:szCs w:val="30"/>
          <w:cs/>
          <w:lang w:eastAsia="en-US" w:bidi="th-TH"/>
        </w:rPr>
        <w:t>ในระหว่างเวลาจะติดต่อข้าพเจ้าได้ที่</w:t>
      </w:r>
      <w:r w:rsidR="00E67418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 xml:space="preserve">     </w:t>
      </w:r>
      <w:r w:rsidR="00E67418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ab/>
      </w:r>
      <w:sdt>
        <w:sdtPr>
          <w:rPr>
            <w:rFonts w:ascii="TH SarabunPSK" w:eastAsia="Times New Roman" w:hAnsi="TH SarabunPSK" w:cs="TH SarabunPSK" w:hint="cs"/>
            <w:sz w:val="30"/>
            <w:szCs w:val="30"/>
            <w:u w:val="dotted"/>
            <w:cs/>
            <w:lang w:eastAsia="en-US" w:bidi="th-TH"/>
          </w:rPr>
          <w:id w:val="-1977759696"/>
          <w:showingPlcHdr/>
        </w:sdtPr>
        <w:sdtEndPr/>
        <w:sdtContent>
          <w:r w:rsidR="00162A94">
            <w:rPr>
              <w:rFonts w:ascii="TH SarabunPSK" w:eastAsia="Times New Roman" w:hAnsi="TH SarabunPSK" w:cs="TH SarabunPSK"/>
              <w:sz w:val="30"/>
              <w:szCs w:val="30"/>
              <w:u w:val="dotted"/>
              <w:cs/>
              <w:lang w:eastAsia="en-US" w:bidi="th-TH"/>
            </w:rPr>
            <w:t xml:space="preserve">     </w:t>
          </w:r>
        </w:sdtContent>
      </w:sdt>
      <w:r w:rsidR="00F42C93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ab/>
      </w:r>
      <w:r w:rsidR="00F42C93" w:rsidRPr="00596F80">
        <w:rPr>
          <w:rFonts w:ascii="TH SarabunPSK" w:eastAsia="Times New Roman" w:hAnsi="TH SarabunPSK" w:cs="TH SarabunPSK" w:hint="cs"/>
          <w:sz w:val="30"/>
          <w:szCs w:val="30"/>
          <w:u w:val="dotted"/>
          <w:cs/>
          <w:lang w:eastAsia="en-US" w:bidi="th-TH"/>
        </w:rPr>
        <w:tab/>
      </w:r>
    </w:p>
    <w:p w14:paraId="6FFB85FA" w14:textId="77777777" w:rsidR="00F42C93" w:rsidRPr="00596F80" w:rsidRDefault="00D3432F" w:rsidP="00596F80">
      <w:pPr>
        <w:tabs>
          <w:tab w:val="left" w:pos="1172"/>
          <w:tab w:val="left" w:pos="1788"/>
          <w:tab w:val="left" w:pos="2308"/>
          <w:tab w:val="left" w:pos="5040"/>
          <w:tab w:val="left" w:pos="6447"/>
          <w:tab w:val="left" w:pos="9021"/>
          <w:tab w:val="left" w:pos="9606"/>
          <w:tab w:val="left" w:pos="10153"/>
          <w:tab w:val="left" w:pos="10516"/>
          <w:tab w:val="left" w:pos="10819"/>
        </w:tabs>
        <w:ind w:right="-284"/>
        <w:rPr>
          <w:rFonts w:ascii="TH SarabunPSK" w:eastAsia="Times New Roman" w:hAnsi="TH SarabunPSK" w:cs="TH SarabunPSK"/>
          <w:sz w:val="10"/>
          <w:szCs w:val="10"/>
          <w:lang w:eastAsia="en-US" w:bidi="th-TH"/>
        </w:rPr>
      </w:pPr>
      <w:r w:rsidRPr="00596F80">
        <w:rPr>
          <w:rFonts w:ascii="TH SarabunPSK" w:eastAsia="Times New Roman" w:hAnsi="TH SarabunPSK" w:cs="TH SarabunPSK"/>
          <w:sz w:val="10"/>
          <w:szCs w:val="10"/>
          <w:lang w:eastAsia="en-US" w:bidi="th-TH"/>
        </w:rPr>
        <w:tab/>
      </w:r>
      <w:r w:rsidRPr="00596F80">
        <w:rPr>
          <w:rFonts w:ascii="TH SarabunPSK" w:eastAsia="Times New Roman" w:hAnsi="TH SarabunPSK" w:cs="TH SarabunPSK"/>
          <w:sz w:val="10"/>
          <w:szCs w:val="10"/>
          <w:lang w:eastAsia="en-US" w:bidi="th-TH"/>
        </w:rPr>
        <w:tab/>
      </w:r>
      <w:r w:rsidRPr="00596F80">
        <w:rPr>
          <w:rFonts w:ascii="TH SarabunPSK" w:eastAsia="Times New Roman" w:hAnsi="TH SarabunPSK" w:cs="TH SarabunPSK"/>
          <w:sz w:val="10"/>
          <w:szCs w:val="10"/>
          <w:lang w:eastAsia="en-US" w:bidi="th-TH"/>
        </w:rPr>
        <w:tab/>
      </w:r>
      <w:r w:rsidRPr="00596F80">
        <w:rPr>
          <w:rFonts w:ascii="TH SarabunPSK" w:eastAsia="Times New Roman" w:hAnsi="TH SarabunPSK" w:cs="TH SarabunPSK"/>
          <w:sz w:val="10"/>
          <w:szCs w:val="10"/>
          <w:lang w:eastAsia="en-US" w:bidi="th-TH"/>
        </w:rPr>
        <w:tab/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9"/>
      </w:tblGrid>
      <w:tr w:rsidR="00F42C93" w:rsidRPr="00596F80" w14:paraId="413C688B" w14:textId="77777777" w:rsidTr="00BE7CA6">
        <w:trPr>
          <w:jc w:val="right"/>
        </w:trPr>
        <w:tc>
          <w:tcPr>
            <w:tcW w:w="5279" w:type="dxa"/>
          </w:tcPr>
          <w:p w14:paraId="1F4FA9E7" w14:textId="77777777" w:rsidR="00F42C93" w:rsidRPr="00596F80" w:rsidRDefault="00F42C93" w:rsidP="00596F80">
            <w:pPr>
              <w:tabs>
                <w:tab w:val="left" w:pos="1172"/>
                <w:tab w:val="left" w:pos="1788"/>
                <w:tab w:val="left" w:pos="2308"/>
                <w:tab w:val="left" w:pos="504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-284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eastAsia="en-US" w:bidi="th-TH"/>
              </w:rPr>
            </w:pPr>
            <w:r w:rsidRPr="00596F80">
              <w:rPr>
                <w:rFonts w:ascii="TH SarabunPSK" w:eastAsia="Times New Roman" w:hAnsi="TH SarabunPSK" w:cs="TH SarabunPSK"/>
                <w:sz w:val="30"/>
                <w:szCs w:val="30"/>
                <w:cs/>
                <w:lang w:eastAsia="en-US" w:bidi="th-TH"/>
              </w:rPr>
              <w:t>ขอแสดงความนับถือ</w:t>
            </w:r>
          </w:p>
          <w:p w14:paraId="4E35D3EA" w14:textId="77777777" w:rsidR="00F42C93" w:rsidRPr="00596F80" w:rsidRDefault="00F42C93" w:rsidP="00596F80">
            <w:pPr>
              <w:tabs>
                <w:tab w:val="left" w:pos="1172"/>
                <w:tab w:val="left" w:pos="1788"/>
                <w:tab w:val="left" w:pos="2308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-284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eastAsia="en-US" w:bidi="th-TH"/>
              </w:rPr>
            </w:pPr>
          </w:p>
          <w:p w14:paraId="020F9F6A" w14:textId="77777777" w:rsidR="00F42C93" w:rsidRPr="00596F80" w:rsidRDefault="00F42C93" w:rsidP="00596F80">
            <w:pPr>
              <w:ind w:right="-284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eastAsia="en-US" w:bidi="th-TH"/>
              </w:rPr>
            </w:pPr>
            <w:r w:rsidRPr="00596F80">
              <w:rPr>
                <w:rFonts w:ascii="TH SarabunPSK" w:eastAsia="Times New Roman" w:hAnsi="TH SarabunPSK" w:cs="TH SarabunPSK"/>
                <w:sz w:val="30"/>
                <w:szCs w:val="30"/>
                <w:cs/>
                <w:lang w:eastAsia="en-US" w:bidi="th-TH"/>
              </w:rPr>
              <w:t>(ลงชื่อ)……………………………………..................</w:t>
            </w:r>
          </w:p>
          <w:p w14:paraId="2C634C19" w14:textId="77777777" w:rsidR="00F42C93" w:rsidRDefault="009A7ABC" w:rsidP="003D783E">
            <w:pPr>
              <w:tabs>
                <w:tab w:val="left" w:pos="1172"/>
                <w:tab w:val="left" w:pos="1788"/>
                <w:tab w:val="left" w:pos="2308"/>
                <w:tab w:val="left" w:pos="504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-284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eastAsia="en-US" w:bidi="th-TH"/>
              </w:rPr>
              <w:t xml:space="preserve">   </w:t>
            </w:r>
            <w:r w:rsidR="00F42C93" w:rsidRPr="00596F80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eastAsia="en-US" w:bidi="th-TH"/>
              </w:rPr>
              <w:t>(</w:t>
            </w:r>
            <w:r w:rsidR="00F42C93" w:rsidRPr="00596F80">
              <w:rPr>
                <w:rFonts w:ascii="TH SarabunPSK" w:eastAsia="Times New Roman" w:hAnsi="TH SarabunPSK" w:cs="TH SarabunPSK" w:hint="cs"/>
                <w:sz w:val="30"/>
                <w:szCs w:val="30"/>
                <w:u w:val="dotted"/>
                <w:cs/>
                <w:lang w:eastAsia="en-US" w:bidi="th-TH"/>
              </w:rPr>
              <w:t xml:space="preserve">  </w:t>
            </w:r>
            <w:r w:rsidR="00090CE0">
              <w:rPr>
                <w:rFonts w:ascii="TH SarabunPSK" w:eastAsia="Times New Roman" w:hAnsi="TH SarabunPSK" w:cs="TH SarabunPSK" w:hint="cs"/>
                <w:sz w:val="30"/>
                <w:szCs w:val="30"/>
                <w:u w:val="dotted"/>
                <w:cs/>
                <w:lang w:eastAsia="en-US" w:bidi="th-TH"/>
              </w:rPr>
              <w:t xml:space="preserve">          </w:t>
            </w:r>
            <w:r w:rsidR="00162A94">
              <w:rPr>
                <w:rFonts w:ascii="TH SarabunPSK" w:eastAsia="Times New Roman" w:hAnsi="TH SarabunPSK" w:cs="TH SarabunPSK" w:hint="cs"/>
                <w:sz w:val="30"/>
                <w:szCs w:val="30"/>
                <w:u w:val="dotted"/>
                <w:cs/>
                <w:lang w:eastAsia="en-US" w:bidi="th-TH"/>
              </w:rPr>
              <w:t xml:space="preserve">                              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u w:val="dotted"/>
                <w:cs/>
                <w:lang w:eastAsia="en-US" w:bidi="th-TH"/>
              </w:rPr>
              <w:t>)</w:t>
            </w:r>
          </w:p>
          <w:p w14:paraId="786B2376" w14:textId="77777777" w:rsidR="00CA0D34" w:rsidRPr="00596F80" w:rsidRDefault="00CA0D34" w:rsidP="003D783E">
            <w:pPr>
              <w:tabs>
                <w:tab w:val="left" w:pos="1172"/>
                <w:tab w:val="left" w:pos="1788"/>
                <w:tab w:val="left" w:pos="2308"/>
                <w:tab w:val="left" w:pos="504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-284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eastAsia="en-US" w:bidi="th-TH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4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3"/>
        <w:gridCol w:w="5107"/>
      </w:tblGrid>
      <w:tr w:rsidR="001C4AFC" w14:paraId="2CB09FA9" w14:textId="77777777" w:rsidTr="00CA0D34">
        <w:tc>
          <w:tcPr>
            <w:tcW w:w="5383" w:type="dxa"/>
          </w:tcPr>
          <w:tbl>
            <w:tblPr>
              <w:tblStyle w:val="TableGrid"/>
              <w:tblpPr w:leftFromText="180" w:rightFromText="180" w:vertAnchor="text" w:horzAnchor="margin" w:tblpY="396"/>
              <w:tblW w:w="5157" w:type="dxa"/>
              <w:tblLook w:val="04A0" w:firstRow="1" w:lastRow="0" w:firstColumn="1" w:lastColumn="0" w:noHBand="0" w:noVBand="1"/>
            </w:tblPr>
            <w:tblGrid>
              <w:gridCol w:w="1312"/>
              <w:gridCol w:w="896"/>
              <w:gridCol w:w="901"/>
              <w:gridCol w:w="1101"/>
              <w:gridCol w:w="947"/>
            </w:tblGrid>
            <w:tr w:rsidR="00E72BFF" w14:paraId="5AAE6519" w14:textId="77777777" w:rsidTr="00E72BFF">
              <w:tc>
                <w:tcPr>
                  <w:tcW w:w="1312" w:type="dxa"/>
                </w:tcPr>
                <w:p w14:paraId="45836DF1" w14:textId="77777777" w:rsidR="00E72BFF" w:rsidRDefault="00BE7CA6" w:rsidP="00596F80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sz w:val="27"/>
                      <w:szCs w:val="27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27"/>
                      <w:szCs w:val="27"/>
                      <w:cs/>
                      <w:lang w:eastAsia="en-US" w:bidi="th-TH"/>
                    </w:rPr>
                    <w:t>ป</w:t>
                  </w:r>
                  <w:r w:rsidR="00E72BFF">
                    <w:rPr>
                      <w:rFonts w:ascii="TH SarabunPSK" w:eastAsia="Times New Roman" w:hAnsi="TH SarabunPSK" w:cs="TH SarabunPSK" w:hint="cs"/>
                      <w:sz w:val="27"/>
                      <w:szCs w:val="27"/>
                      <w:cs/>
                      <w:lang w:eastAsia="en-US" w:bidi="th-TH"/>
                    </w:rPr>
                    <w:t>ระเภทการลา</w:t>
                  </w:r>
                </w:p>
              </w:tc>
              <w:tc>
                <w:tcPr>
                  <w:tcW w:w="896" w:type="dxa"/>
                </w:tcPr>
                <w:p w14:paraId="5E1DA166" w14:textId="77777777" w:rsidR="00E72BFF" w:rsidRDefault="00E72BFF" w:rsidP="00596F80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sz w:val="27"/>
                      <w:szCs w:val="27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27"/>
                      <w:szCs w:val="27"/>
                      <w:cs/>
                      <w:lang w:eastAsia="en-US" w:bidi="th-TH"/>
                    </w:rPr>
                    <w:t>ลามาแล้ว</w:t>
                  </w:r>
                </w:p>
              </w:tc>
              <w:tc>
                <w:tcPr>
                  <w:tcW w:w="901" w:type="dxa"/>
                </w:tcPr>
                <w:p w14:paraId="31C5A0A5" w14:textId="77777777" w:rsidR="00E72BFF" w:rsidRDefault="00E72BFF" w:rsidP="00596F80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sz w:val="27"/>
                      <w:szCs w:val="27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27"/>
                      <w:szCs w:val="27"/>
                      <w:cs/>
                      <w:lang w:eastAsia="en-US" w:bidi="th-TH"/>
                    </w:rPr>
                    <w:t>ลาครั้งนี้</w:t>
                  </w:r>
                </w:p>
              </w:tc>
              <w:tc>
                <w:tcPr>
                  <w:tcW w:w="1101" w:type="dxa"/>
                </w:tcPr>
                <w:p w14:paraId="05B0A493" w14:textId="77777777" w:rsidR="00E72BFF" w:rsidRDefault="00E72BFF" w:rsidP="00596F80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sz w:val="27"/>
                      <w:szCs w:val="27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27"/>
                      <w:szCs w:val="27"/>
                      <w:cs/>
                      <w:lang w:eastAsia="en-US" w:bidi="th-TH"/>
                    </w:rPr>
                    <w:t>ยกเลิกวันลา</w:t>
                  </w:r>
                </w:p>
              </w:tc>
              <w:tc>
                <w:tcPr>
                  <w:tcW w:w="947" w:type="dxa"/>
                </w:tcPr>
                <w:p w14:paraId="64A64B94" w14:textId="77777777" w:rsidR="00E72BFF" w:rsidRDefault="00E72BFF" w:rsidP="00596F80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sz w:val="27"/>
                      <w:szCs w:val="27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27"/>
                      <w:szCs w:val="27"/>
                      <w:cs/>
                      <w:lang w:eastAsia="en-US" w:bidi="th-TH"/>
                    </w:rPr>
                    <w:t>รวม</w:t>
                  </w:r>
                </w:p>
              </w:tc>
            </w:tr>
            <w:tr w:rsidR="00651D8A" w14:paraId="00C01C11" w14:textId="77777777" w:rsidTr="00E72BFF">
              <w:tc>
                <w:tcPr>
                  <w:tcW w:w="1312" w:type="dxa"/>
                </w:tcPr>
                <w:p w14:paraId="6F696558" w14:textId="77777777" w:rsidR="00651D8A" w:rsidRDefault="00651D8A" w:rsidP="00651D8A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rPr>
                      <w:rFonts w:ascii="TH SarabunPSK" w:eastAsia="Times New Roman" w:hAnsi="TH SarabunPSK" w:cs="TH SarabunPSK"/>
                      <w:sz w:val="27"/>
                      <w:szCs w:val="27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27"/>
                      <w:szCs w:val="27"/>
                      <w:cs/>
                      <w:lang w:eastAsia="en-US" w:bidi="th-TH"/>
                    </w:rPr>
                    <w:t>ป่วย</w:t>
                  </w:r>
                </w:p>
              </w:tc>
              <w:tc>
                <w:tcPr>
                  <w:tcW w:w="896" w:type="dxa"/>
                </w:tcPr>
                <w:p w14:paraId="3961C513" w14:textId="77777777" w:rsidR="00651D8A" w:rsidRPr="00D422AF" w:rsidRDefault="00651D8A" w:rsidP="00651D8A">
                  <w:pPr>
                    <w:tabs>
                      <w:tab w:val="left" w:pos="19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s/>
                      <w:lang w:eastAsia="en-US" w:bidi="th-TH"/>
                    </w:rPr>
                    <w:t xml:space="preserve">   วัน</w:t>
                  </w:r>
                </w:p>
              </w:tc>
              <w:tc>
                <w:tcPr>
                  <w:tcW w:w="901" w:type="dxa"/>
                </w:tcPr>
                <w:p w14:paraId="76D23727" w14:textId="77777777" w:rsidR="00651D8A" w:rsidRPr="00D422AF" w:rsidRDefault="00651D8A" w:rsidP="00651D8A">
                  <w:pPr>
                    <w:tabs>
                      <w:tab w:val="left" w:pos="19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s/>
                      <w:lang w:eastAsia="en-US" w:bidi="th-TH"/>
                    </w:rPr>
                    <w:t xml:space="preserve">   วัน</w:t>
                  </w:r>
                </w:p>
              </w:tc>
              <w:tc>
                <w:tcPr>
                  <w:tcW w:w="1101" w:type="dxa"/>
                </w:tcPr>
                <w:p w14:paraId="799AB76B" w14:textId="77777777" w:rsidR="00651D8A" w:rsidRPr="00D422AF" w:rsidRDefault="00651D8A" w:rsidP="00651D8A">
                  <w:pPr>
                    <w:tabs>
                      <w:tab w:val="left" w:pos="19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s/>
                      <w:lang w:eastAsia="en-US" w:bidi="th-TH"/>
                    </w:rPr>
                    <w:t xml:space="preserve">   วัน</w:t>
                  </w:r>
                </w:p>
              </w:tc>
              <w:tc>
                <w:tcPr>
                  <w:tcW w:w="947" w:type="dxa"/>
                </w:tcPr>
                <w:p w14:paraId="3F7B8593" w14:textId="77777777" w:rsidR="00651D8A" w:rsidRPr="00D422AF" w:rsidRDefault="00651D8A" w:rsidP="00651D8A">
                  <w:pPr>
                    <w:tabs>
                      <w:tab w:val="left" w:pos="19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s/>
                      <w:lang w:eastAsia="en-US" w:bidi="th-TH"/>
                    </w:rPr>
                    <w:t xml:space="preserve">   วัน</w:t>
                  </w:r>
                </w:p>
              </w:tc>
            </w:tr>
            <w:tr w:rsidR="00651D8A" w14:paraId="15B05BE6" w14:textId="77777777" w:rsidTr="00E72BFF">
              <w:tc>
                <w:tcPr>
                  <w:tcW w:w="1312" w:type="dxa"/>
                </w:tcPr>
                <w:p w14:paraId="65016C79" w14:textId="77777777" w:rsidR="00651D8A" w:rsidRDefault="00651D8A" w:rsidP="00651D8A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rPr>
                      <w:rFonts w:ascii="TH SarabunPSK" w:eastAsia="Times New Roman" w:hAnsi="TH SarabunPSK" w:cs="TH SarabunPSK"/>
                      <w:sz w:val="27"/>
                      <w:szCs w:val="27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27"/>
                      <w:szCs w:val="27"/>
                      <w:cs/>
                      <w:lang w:eastAsia="en-US" w:bidi="th-TH"/>
                    </w:rPr>
                    <w:t>กิจส่วนตัว</w:t>
                  </w:r>
                </w:p>
              </w:tc>
              <w:tc>
                <w:tcPr>
                  <w:tcW w:w="896" w:type="dxa"/>
                </w:tcPr>
                <w:p w14:paraId="02AB55EC" w14:textId="77777777" w:rsidR="00651D8A" w:rsidRPr="00D422AF" w:rsidRDefault="00651D8A" w:rsidP="00651D8A">
                  <w:pPr>
                    <w:tabs>
                      <w:tab w:val="left" w:pos="19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s/>
                      <w:lang w:eastAsia="en-US" w:bidi="th-TH"/>
                    </w:rPr>
                    <w:t xml:space="preserve">   วัน</w:t>
                  </w:r>
                </w:p>
              </w:tc>
              <w:tc>
                <w:tcPr>
                  <w:tcW w:w="901" w:type="dxa"/>
                </w:tcPr>
                <w:p w14:paraId="020BF643" w14:textId="77777777" w:rsidR="00651D8A" w:rsidRPr="00D422AF" w:rsidRDefault="00651D8A" w:rsidP="00651D8A">
                  <w:pPr>
                    <w:tabs>
                      <w:tab w:val="left" w:pos="19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s/>
                      <w:lang w:eastAsia="en-US" w:bidi="th-TH"/>
                    </w:rPr>
                    <w:t xml:space="preserve">   วัน</w:t>
                  </w:r>
                </w:p>
              </w:tc>
              <w:tc>
                <w:tcPr>
                  <w:tcW w:w="1101" w:type="dxa"/>
                </w:tcPr>
                <w:p w14:paraId="1FF30C4F" w14:textId="77777777" w:rsidR="00651D8A" w:rsidRPr="00D422AF" w:rsidRDefault="00651D8A" w:rsidP="00651D8A">
                  <w:pPr>
                    <w:tabs>
                      <w:tab w:val="left" w:pos="19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s/>
                      <w:lang w:eastAsia="en-US" w:bidi="th-TH"/>
                    </w:rPr>
                    <w:t xml:space="preserve">   วัน</w:t>
                  </w:r>
                </w:p>
              </w:tc>
              <w:tc>
                <w:tcPr>
                  <w:tcW w:w="947" w:type="dxa"/>
                </w:tcPr>
                <w:p w14:paraId="4A2C045E" w14:textId="77777777" w:rsidR="00651D8A" w:rsidRPr="00D422AF" w:rsidRDefault="00312646" w:rsidP="00312646">
                  <w:pPr>
                    <w:tabs>
                      <w:tab w:val="left" w:pos="195"/>
                      <w:tab w:val="center" w:pos="36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rPr>
                      <w:rFonts w:ascii="TH SarabunPSK" w:eastAsia="Times New Roman" w:hAnsi="TH SarabunPSK" w:cs="TH SarabunPSK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  <w:lang w:eastAsia="en-US" w:bidi="th-TH"/>
                    </w:rPr>
                    <w:tab/>
                  </w:r>
                  <w:r w:rsidR="00651D8A">
                    <w:rPr>
                      <w:rFonts w:ascii="TH SarabunPSK" w:eastAsia="Times New Roman" w:hAnsi="TH SarabunPSK" w:cs="TH SarabunPSK" w:hint="cs"/>
                      <w:cs/>
                      <w:lang w:eastAsia="en-US" w:bidi="th-TH"/>
                    </w:rPr>
                    <w:t xml:space="preserve">   วัน</w:t>
                  </w:r>
                </w:p>
              </w:tc>
            </w:tr>
            <w:tr w:rsidR="00651D8A" w14:paraId="3CFD2B24" w14:textId="77777777" w:rsidTr="00E72BFF">
              <w:tc>
                <w:tcPr>
                  <w:tcW w:w="1312" w:type="dxa"/>
                </w:tcPr>
                <w:p w14:paraId="29C2408D" w14:textId="77777777" w:rsidR="00651D8A" w:rsidRDefault="00651D8A" w:rsidP="00651D8A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rPr>
                      <w:rFonts w:ascii="TH SarabunPSK" w:eastAsia="Times New Roman" w:hAnsi="TH SarabunPSK" w:cs="TH SarabunPSK"/>
                      <w:sz w:val="27"/>
                      <w:szCs w:val="27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27"/>
                      <w:szCs w:val="27"/>
                      <w:cs/>
                      <w:lang w:eastAsia="en-US" w:bidi="th-TH"/>
                    </w:rPr>
                    <w:t>คลอดบุตร</w:t>
                  </w:r>
                </w:p>
              </w:tc>
              <w:tc>
                <w:tcPr>
                  <w:tcW w:w="896" w:type="dxa"/>
                </w:tcPr>
                <w:p w14:paraId="1C332B54" w14:textId="77777777" w:rsidR="00651D8A" w:rsidRPr="00D422AF" w:rsidRDefault="00651D8A" w:rsidP="00651D8A">
                  <w:pPr>
                    <w:tabs>
                      <w:tab w:val="left" w:pos="19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s/>
                      <w:lang w:eastAsia="en-US" w:bidi="th-TH"/>
                    </w:rPr>
                    <w:t xml:space="preserve">  วัน</w:t>
                  </w:r>
                </w:p>
              </w:tc>
              <w:tc>
                <w:tcPr>
                  <w:tcW w:w="901" w:type="dxa"/>
                </w:tcPr>
                <w:p w14:paraId="721201A4" w14:textId="77777777" w:rsidR="00651D8A" w:rsidRPr="00D422AF" w:rsidRDefault="00651D8A" w:rsidP="00651D8A">
                  <w:pPr>
                    <w:tabs>
                      <w:tab w:val="left" w:pos="19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s/>
                      <w:lang w:eastAsia="en-US" w:bidi="th-TH"/>
                    </w:rPr>
                    <w:t xml:space="preserve">  วัน</w:t>
                  </w:r>
                </w:p>
              </w:tc>
              <w:tc>
                <w:tcPr>
                  <w:tcW w:w="1101" w:type="dxa"/>
                </w:tcPr>
                <w:p w14:paraId="37D5DF66" w14:textId="77777777" w:rsidR="00651D8A" w:rsidRPr="00D422AF" w:rsidRDefault="00651D8A" w:rsidP="00651D8A">
                  <w:pPr>
                    <w:tabs>
                      <w:tab w:val="left" w:pos="19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s/>
                      <w:lang w:eastAsia="en-US" w:bidi="th-TH"/>
                    </w:rPr>
                    <w:t xml:space="preserve">  วัน</w:t>
                  </w:r>
                </w:p>
              </w:tc>
              <w:tc>
                <w:tcPr>
                  <w:tcW w:w="947" w:type="dxa"/>
                </w:tcPr>
                <w:p w14:paraId="22E81869" w14:textId="77777777" w:rsidR="00651D8A" w:rsidRPr="00D422AF" w:rsidRDefault="00651D8A" w:rsidP="00651D8A">
                  <w:pPr>
                    <w:tabs>
                      <w:tab w:val="left" w:pos="19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s/>
                      <w:lang w:eastAsia="en-US" w:bidi="th-TH"/>
                    </w:rPr>
                    <w:t xml:space="preserve">  วัน</w:t>
                  </w:r>
                </w:p>
              </w:tc>
            </w:tr>
          </w:tbl>
          <w:p w14:paraId="576CEA5B" w14:textId="04F70D19" w:rsidR="00396897" w:rsidRPr="00E91A0C" w:rsidRDefault="00E72BFF" w:rsidP="00596F80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cs/>
                <w:lang w:eastAsia="en-US" w:bidi="th-TH"/>
              </w:rPr>
            </w:pPr>
            <w:r w:rsidRPr="001C4AFC">
              <w:rPr>
                <w:rFonts w:ascii="TH SarabunPSK" w:eastAsia="Times New Roman" w:hAnsi="TH SarabunPSK" w:cs="TH SarabunPSK" w:hint="cs"/>
                <w:b/>
                <w:bCs/>
                <w:sz w:val="28"/>
                <w:szCs w:val="28"/>
                <w:u w:val="single"/>
                <w:cs/>
                <w:lang w:eastAsia="en-US" w:bidi="th-TH"/>
              </w:rPr>
              <w:t xml:space="preserve"> สถิติการลาในปีงบประมาณนี้</w:t>
            </w:r>
          </w:p>
        </w:tc>
        <w:tc>
          <w:tcPr>
            <w:tcW w:w="5107" w:type="dxa"/>
          </w:tcPr>
          <w:p w14:paraId="08677C94" w14:textId="11473B56" w:rsidR="001C4AFC" w:rsidRPr="009B254B" w:rsidRDefault="001C4AFC" w:rsidP="00596F80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 w:hint="cs"/>
                <w:b/>
                <w:bCs/>
                <w:sz w:val="28"/>
                <w:szCs w:val="28"/>
                <w:u w:val="single"/>
                <w:cs/>
                <w:lang w:eastAsia="en-US" w:bidi="th-TH"/>
              </w:rPr>
              <w:t>ผ่านหัวหน้างานฯ</w:t>
            </w:r>
            <w:r w:rsidR="00B31801">
              <w:rPr>
                <w:rFonts w:ascii="TH SarabunPSK" w:eastAsia="Times New Roman" w:hAnsi="TH SarabunPSK" w:cs="TH SarabunPSK" w:hint="cs"/>
                <w:b/>
                <w:bCs/>
                <w:sz w:val="28"/>
                <w:szCs w:val="28"/>
                <w:u w:val="single"/>
                <w:cs/>
                <w:lang w:eastAsia="en-US" w:bidi="th-TH"/>
              </w:rPr>
              <w:t>/ผู้ช่วยผู้อำนวยการ</w:t>
            </w:r>
          </w:p>
          <w:p w14:paraId="0522F33D" w14:textId="297CDCA2" w:rsidR="001C4AFC" w:rsidRPr="009B254B" w:rsidRDefault="003C567F" w:rsidP="00596F80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sz w:val="28"/>
                  <w:szCs w:val="28"/>
                  <w:cs/>
                  <w:lang w:eastAsia="en-US" w:bidi="th-TH"/>
                </w:rPr>
                <w:id w:val="-847863290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1C4AFC" w:rsidRPr="009B254B">
                  <w:rPr>
                    <w:rFonts w:ascii="TH SarabunPSK" w:eastAsia="Times New Roman" w:hAnsi="TH SarabunPSK" w:cs="TH SarabunPSK"/>
                    <w:sz w:val="28"/>
                    <w:szCs w:val="28"/>
                    <w:lang w:eastAsia="en-US" w:bidi="th-TH"/>
                  </w:rPr>
                  <w:sym w:font="Wingdings" w:char="F06F"/>
                </w:r>
              </w:sdtContent>
            </w:sdt>
            <w:r w:rsidR="001C4AFC"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 xml:space="preserve"> </w:t>
            </w:r>
            <w:r w:rsidR="00946FB4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เห็นควรอนุญาต</w:t>
            </w:r>
            <w:r w:rsidR="001C4AFC"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     </w:t>
            </w:r>
            <w:r w:rsidR="00483D3A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 </w:t>
            </w:r>
            <w:r w:rsidR="001C4AFC"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</w:t>
            </w:r>
            <w:sdt>
              <w:sdtPr>
                <w:rPr>
                  <w:rFonts w:ascii="TH SarabunPSK" w:eastAsia="Times New Roman" w:hAnsi="TH SarabunPSK" w:cs="TH SarabunPSK"/>
                  <w:sz w:val="28"/>
                  <w:szCs w:val="28"/>
                  <w:cs/>
                  <w:lang w:eastAsia="en-US" w:bidi="th-TH"/>
                </w:rPr>
                <w:id w:val="1963298297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3B3AC4">
                  <w:rPr>
                    <w:rFonts w:ascii="TH SarabunPSK" w:eastAsia="Times New Roman" w:hAnsi="TH SarabunPSK" w:cs="TH SarabunPSK"/>
                    <w:sz w:val="28"/>
                    <w:szCs w:val="28"/>
                    <w:lang w:eastAsia="en-US" w:bidi="th-TH"/>
                  </w:rPr>
                  <w:sym w:font="Wingdings" w:char="F06F"/>
                </w:r>
              </w:sdtContent>
            </w:sdt>
            <w:r w:rsidR="001C4AFC"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 xml:space="preserve"> </w:t>
            </w:r>
            <w:r w:rsidR="00946FB4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เห็นควรไม่อนุญาต เนื่องจาก</w:t>
            </w:r>
          </w:p>
          <w:p w14:paraId="28DA2ADA" w14:textId="77777777" w:rsidR="001C4AFC" w:rsidRPr="009B254B" w:rsidRDefault="001C4AFC" w:rsidP="00596F80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sz w:val="28"/>
                <w:szCs w:val="28"/>
                <w:u w:val="dotted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    </w:t>
            </w: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 xml:space="preserve"> 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  <w:t xml:space="preserve">      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  <w:t xml:space="preserve">  </w:t>
            </w:r>
          </w:p>
          <w:p w14:paraId="54AAAFCE" w14:textId="77777777" w:rsidR="001C4AFC" w:rsidRPr="009B254B" w:rsidRDefault="001C4AFC" w:rsidP="00596F80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</w:p>
          <w:p w14:paraId="33275E09" w14:textId="4331F613" w:rsidR="001C4AFC" w:rsidRPr="009B254B" w:rsidRDefault="001C4AFC" w:rsidP="00596F80">
            <w:pPr>
              <w:tabs>
                <w:tab w:val="left" w:pos="3264"/>
              </w:tabs>
              <w:ind w:right="137" w:firstLine="287"/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>(ลงชื่อ)</w:t>
            </w:r>
            <w:r w:rsidR="001C2B8F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     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sdt>
              <w:sdtPr>
                <w:rPr>
                  <w:rFonts w:ascii="TH SarabunPSK" w:eastAsia="Times New Roman" w:hAnsi="TH SarabunPSK" w:cs="TH SarabunPSK" w:hint="cs"/>
                  <w:color w:val="FFFFFF" w:themeColor="background1"/>
                  <w:sz w:val="28"/>
                  <w:szCs w:val="28"/>
                  <w:cs/>
                  <w:lang w:eastAsia="en-US" w:bidi="th-TH"/>
                </w:rPr>
                <w:alias w:val="กรุณาเลือก"/>
                <w:tag w:val="กรุณาเลือก"/>
                <w:id w:val="-641114917"/>
                <w:dropDownList>
                  <w:listItem w:displayText="หัวหน้างาน" w:value="หัวหน้างาน"/>
                  <w:listItem w:displayText="หัวหน้าสำนักงานฯ" w:value="หัวหน้าสำนักงานฯ"/>
                </w:dropDownList>
              </w:sdtPr>
              <w:sdtEndPr>
                <w:rPr>
                  <w:rFonts w:hint="default"/>
                  <w:cs w:val="0"/>
                </w:rPr>
              </w:sdtEndPr>
              <w:sdtContent>
                <w:r w:rsidR="002707AC" w:rsidRPr="00B31801">
                  <w:rPr>
                    <w:rFonts w:ascii="TH SarabunPSK" w:eastAsia="Times New Roman" w:hAnsi="TH SarabunPSK" w:cs="TH SarabunPSK" w:hint="cs"/>
                    <w:color w:val="FFFFFF" w:themeColor="background1"/>
                    <w:sz w:val="28"/>
                    <w:szCs w:val="28"/>
                    <w:cs/>
                    <w:lang w:eastAsia="en-US" w:bidi="th-TH"/>
                  </w:rPr>
                  <w:t>หัวหน้างาน</w:t>
                </w:r>
              </w:sdtContent>
            </w:sdt>
          </w:p>
          <w:p w14:paraId="515E7E83" w14:textId="662D352D" w:rsidR="00B31801" w:rsidRDefault="00B31801" w:rsidP="00CA0D34">
            <w:pPr>
              <w:tabs>
                <w:tab w:val="left" w:pos="3264"/>
              </w:tabs>
              <w:ind w:firstLine="429"/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    (.....................................................)</w:t>
            </w:r>
          </w:p>
          <w:p w14:paraId="7CC9CF27" w14:textId="6DA7E585" w:rsidR="00B31801" w:rsidRDefault="00B31801" w:rsidP="00B31801">
            <w:pPr>
              <w:tabs>
                <w:tab w:val="left" w:pos="3264"/>
              </w:tabs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ตำแหน่ง  .......................................................</w:t>
            </w:r>
          </w:p>
          <w:p w14:paraId="084F3DD7" w14:textId="7D51A630" w:rsidR="001C4AFC" w:rsidRDefault="001C4AFC" w:rsidP="00CA0D34">
            <w:pPr>
              <w:tabs>
                <w:tab w:val="left" w:pos="3264"/>
              </w:tabs>
              <w:ind w:firstLine="429"/>
              <w:rPr>
                <w:rFonts w:ascii="TH SarabunPSK" w:eastAsia="Times New Roman" w:hAnsi="TH SarabunPSK" w:cs="TH SarabunPSK"/>
                <w:color w:val="FFFFFF" w:themeColor="background1"/>
                <w:sz w:val="28"/>
                <w:szCs w:val="28"/>
                <w:u w:val="dotted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วันที่</w:t>
            </w:r>
            <w:r w:rsidR="00CA0D34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                                        </w:t>
            </w:r>
            <w:r w:rsidR="00CA0D34" w:rsidRPr="00CA0D34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szCs w:val="28"/>
                <w:u w:val="dotted"/>
                <w:cs/>
                <w:lang w:eastAsia="en-US" w:bidi="th-TH"/>
              </w:rPr>
              <w:t>.</w:t>
            </w:r>
          </w:p>
          <w:p w14:paraId="630407EB" w14:textId="77777777" w:rsidR="00CA0D34" w:rsidRPr="00A62F53" w:rsidRDefault="00CA0D34" w:rsidP="00CA0D34">
            <w:pPr>
              <w:tabs>
                <w:tab w:val="left" w:pos="3264"/>
              </w:tabs>
              <w:ind w:firstLine="429"/>
              <w:rPr>
                <w:rFonts w:ascii="TH SarabunPSK" w:eastAsia="Times New Roman" w:hAnsi="TH SarabunPSK" w:cs="TH SarabunPSK"/>
                <w:sz w:val="28"/>
                <w:szCs w:val="28"/>
                <w:u w:val="dotted"/>
                <w:lang w:eastAsia="en-US" w:bidi="th-TH"/>
              </w:rPr>
            </w:pPr>
          </w:p>
        </w:tc>
      </w:tr>
      <w:tr w:rsidR="001C4AFC" w14:paraId="509F9ED8" w14:textId="77777777" w:rsidTr="00CA0D34">
        <w:tc>
          <w:tcPr>
            <w:tcW w:w="5383" w:type="dxa"/>
          </w:tcPr>
          <w:p w14:paraId="0EE9CF58" w14:textId="3BE257A6" w:rsidR="009B254B" w:rsidRPr="009B254B" w:rsidRDefault="009B254B" w:rsidP="00596F80">
            <w:pPr>
              <w:ind w:right="159"/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>(ลงชื่อ)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ผู้ตรวจ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            </w:t>
            </w:r>
          </w:p>
          <w:p w14:paraId="3AC4183E" w14:textId="75F64EF9" w:rsidR="009B254B" w:rsidRDefault="00D5069A" w:rsidP="00162A94">
            <w:pPr>
              <w:ind w:right="1288"/>
              <w:jc w:val="center"/>
              <w:rPr>
                <w:rFonts w:ascii="TH SarabunPSK" w:eastAsia="Times New Roman" w:hAnsi="TH SarabunPSK" w:cs="TH SarabunPSK"/>
                <w:sz w:val="28"/>
                <w:szCs w:val="28"/>
                <w:lang w:eastAsia="en-US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(</w:t>
            </w:r>
            <w:r w:rsidR="00A541BC" w:rsidRPr="00A541BC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นายวิวัฒน์</w:t>
            </w:r>
            <w:r w:rsidR="00A541BC" w:rsidRPr="00A541BC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</w:t>
            </w:r>
            <w:r w:rsidR="00A541BC" w:rsidRPr="00A541BC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เพชรยื้อ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)</w:t>
            </w:r>
          </w:p>
          <w:p w14:paraId="0FE2E1FC" w14:textId="6B1E05A8" w:rsidR="00162A94" w:rsidRDefault="00257215" w:rsidP="00162A94">
            <w:pPr>
              <w:ind w:right="1288"/>
              <w:jc w:val="center"/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เจ้าหน้าที่บริหารงานทั่วไป</w:t>
            </w:r>
          </w:p>
          <w:p w14:paraId="0E0443C3" w14:textId="77777777" w:rsidR="001C4AFC" w:rsidRPr="00E91A0C" w:rsidRDefault="009B254B" w:rsidP="00596F80">
            <w:pPr>
              <w:tabs>
                <w:tab w:val="left" w:pos="1172"/>
                <w:tab w:val="left" w:pos="1788"/>
                <w:tab w:val="left" w:pos="2308"/>
                <w:tab w:val="left" w:pos="3402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1288" w:firstLine="426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cs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วันที่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u w:val="dotted"/>
                <w:cs/>
                <w:lang w:eastAsia="en-US" w:bidi="th-TH"/>
              </w:rPr>
              <w:tab/>
            </w:r>
          </w:p>
        </w:tc>
        <w:tc>
          <w:tcPr>
            <w:tcW w:w="5107" w:type="dxa"/>
          </w:tcPr>
          <w:p w14:paraId="54A840B1" w14:textId="77777777" w:rsidR="00CA0D34" w:rsidRDefault="00CA0D34" w:rsidP="00CA0D34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lang w:eastAsia="en-US" w:bidi="th-TH"/>
              </w:rPr>
            </w:pPr>
          </w:p>
          <w:p w14:paraId="55C6B09F" w14:textId="77777777" w:rsidR="00CA0D34" w:rsidRPr="009B254B" w:rsidRDefault="00CA0D34" w:rsidP="00CA0D34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 w:hint="cs"/>
                <w:b/>
                <w:bCs/>
                <w:sz w:val="28"/>
                <w:szCs w:val="28"/>
                <w:u w:val="single"/>
                <w:cs/>
                <w:lang w:eastAsia="en-US" w:bidi="th-TH"/>
              </w:rPr>
              <w:t>คำสั่ง</w:t>
            </w:r>
          </w:p>
          <w:p w14:paraId="4272BA4C" w14:textId="1891E2B7" w:rsidR="00CA0D34" w:rsidRPr="009B254B" w:rsidRDefault="005D52D3" w:rsidP="00CA0D34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           </w:t>
            </w:r>
            <w:sdt>
              <w:sdtPr>
                <w:rPr>
                  <w:rFonts w:ascii="TH SarabunPSK" w:eastAsia="Times New Roman" w:hAnsi="TH SarabunPSK" w:cs="TH SarabunPSK"/>
                  <w:sz w:val="28"/>
                  <w:szCs w:val="28"/>
                  <w:cs/>
                  <w:lang w:eastAsia="en-US" w:bidi="th-TH"/>
                </w:rPr>
                <w:id w:val="741375282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CA0D34">
                  <w:rPr>
                    <w:rFonts w:ascii="TH SarabunPSK" w:eastAsia="Times New Roman" w:hAnsi="TH SarabunPSK" w:cs="TH SarabunPSK"/>
                    <w:sz w:val="28"/>
                    <w:szCs w:val="28"/>
                    <w:lang w:eastAsia="en-US" w:bidi="th-TH"/>
                  </w:rPr>
                  <w:sym w:font="Wingdings" w:char="F06F"/>
                </w:r>
              </w:sdtContent>
            </w:sdt>
            <w:r w:rsidR="00CA0D34"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 xml:space="preserve"> </w:t>
            </w:r>
            <w:r w:rsidR="00CA0D34"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อนุญาต       </w:t>
            </w:r>
            <w:sdt>
              <w:sdtPr>
                <w:rPr>
                  <w:rFonts w:ascii="TH SarabunPSK" w:eastAsia="Times New Roman" w:hAnsi="TH SarabunPSK" w:cs="TH SarabunPSK"/>
                  <w:sz w:val="28"/>
                  <w:szCs w:val="28"/>
                  <w:cs/>
                  <w:lang w:eastAsia="en-US" w:bidi="th-TH"/>
                </w:rPr>
                <w:id w:val="1417830798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CA0D34" w:rsidRPr="009B254B">
                  <w:rPr>
                    <w:rFonts w:ascii="TH SarabunPSK" w:eastAsia="Times New Roman" w:hAnsi="TH SarabunPSK" w:cs="TH SarabunPSK"/>
                    <w:sz w:val="28"/>
                    <w:szCs w:val="28"/>
                    <w:lang w:eastAsia="en-US" w:bidi="th-TH"/>
                  </w:rPr>
                  <w:sym w:font="Wingdings" w:char="F06F"/>
                </w:r>
              </w:sdtContent>
            </w:sdt>
            <w:r w:rsidR="00CA0D34"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 xml:space="preserve"> </w:t>
            </w:r>
            <w:r w:rsidR="00CA0D34"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ไม่อนุญาต   </w:t>
            </w:r>
            <w:r w:rsidR="00CA0D34"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</w:t>
            </w:r>
          </w:p>
          <w:p w14:paraId="4661DD16" w14:textId="77777777" w:rsidR="00CA0D34" w:rsidRPr="00596F80" w:rsidRDefault="00CA0D34" w:rsidP="00CA0D34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sz w:val="8"/>
                <w:szCs w:val="8"/>
                <w:lang w:eastAsia="en-US" w:bidi="th-TH"/>
              </w:rPr>
            </w:pPr>
          </w:p>
          <w:p w14:paraId="336B68EA" w14:textId="77777777" w:rsidR="00CA0D34" w:rsidRPr="009B254B" w:rsidRDefault="00CA0D34" w:rsidP="00CA0D34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</w:p>
          <w:p w14:paraId="3AA49D45" w14:textId="77777777" w:rsidR="00CA0D34" w:rsidRPr="009B254B" w:rsidRDefault="00CA0D34" w:rsidP="00CA0D34">
            <w:pPr>
              <w:ind w:right="137" w:firstLine="426"/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>(ลงชื่อ)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  <w:t xml:space="preserve">              </w:t>
            </w:r>
          </w:p>
          <w:p w14:paraId="1357FCCD" w14:textId="2C0234BE" w:rsidR="009A54DE" w:rsidRDefault="002949FF" w:rsidP="00E73BC8">
            <w:pPr>
              <w:tabs>
                <w:tab w:val="left" w:pos="4574"/>
              </w:tabs>
              <w:ind w:right="317" w:firstLine="321"/>
              <w:jc w:val="center"/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</w:t>
            </w:r>
            <w:r w:rsidR="00E73BC8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(........................................................................)</w:t>
            </w:r>
          </w:p>
          <w:p w14:paraId="6BAE342A" w14:textId="6A1B7201" w:rsidR="00E73BC8" w:rsidRPr="009B254B" w:rsidRDefault="00E73BC8" w:rsidP="00E73BC8">
            <w:pPr>
              <w:tabs>
                <w:tab w:val="left" w:pos="4574"/>
              </w:tabs>
              <w:ind w:right="317" w:firstLine="321"/>
              <w:jc w:val="center"/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ตำแหน่ง......................................................................</w:t>
            </w:r>
            <w:r w:rsidRPr="00E73BC8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szCs w:val="28"/>
                <w:cs/>
                <w:lang w:eastAsia="en-US" w:bidi="th-TH"/>
              </w:rPr>
              <w:t>.........</w:t>
            </w:r>
          </w:p>
          <w:p w14:paraId="6F6D5696" w14:textId="6718B9FB" w:rsidR="001C4AFC" w:rsidRPr="009B254B" w:rsidRDefault="00D5069A" w:rsidP="009A54DE">
            <w:pPr>
              <w:tabs>
                <w:tab w:val="left" w:pos="1172"/>
                <w:tab w:val="left" w:pos="1788"/>
                <w:tab w:val="left" w:pos="2308"/>
                <w:tab w:val="left" w:pos="3969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651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cs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    </w:t>
            </w:r>
            <w:r w:rsidR="00CA0D34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               </w:t>
            </w:r>
            <w:r w:rsidR="00CA0D34"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วันที่</w:t>
            </w:r>
            <w:r w:rsidR="00CA0D34" w:rsidRPr="00CA0D34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   </w:t>
            </w:r>
            <w:r w:rsidR="00CA0D34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                                    </w:t>
            </w:r>
            <w:r w:rsidR="00CA0D34" w:rsidRPr="00CA0D34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</w:t>
            </w:r>
            <w:r w:rsidR="00CA0D34" w:rsidRPr="00CA0D34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szCs w:val="28"/>
                <w:u w:val="dotted"/>
                <w:cs/>
                <w:lang w:eastAsia="en-US" w:bidi="th-TH"/>
              </w:rPr>
              <w:t>.</w:t>
            </w:r>
          </w:p>
        </w:tc>
      </w:tr>
    </w:tbl>
    <w:p w14:paraId="169DA31B" w14:textId="77777777" w:rsidR="00D3432F" w:rsidRPr="00293D7E" w:rsidRDefault="00D3432F" w:rsidP="00596F80">
      <w:pPr>
        <w:tabs>
          <w:tab w:val="left" w:pos="1172"/>
          <w:tab w:val="left" w:pos="1788"/>
          <w:tab w:val="left" w:pos="2308"/>
          <w:tab w:val="left" w:pos="5040"/>
          <w:tab w:val="left" w:pos="6447"/>
          <w:tab w:val="left" w:pos="6666"/>
          <w:tab w:val="left" w:pos="8572"/>
          <w:tab w:val="left" w:pos="9021"/>
          <w:tab w:val="left" w:pos="9606"/>
          <w:tab w:val="left" w:pos="10153"/>
          <w:tab w:val="left" w:pos="10516"/>
          <w:tab w:val="left" w:pos="10819"/>
        </w:tabs>
        <w:rPr>
          <w:rFonts w:ascii="TH SarabunPSK" w:eastAsia="Times New Roman" w:hAnsi="TH SarabunPSK" w:cs="TH SarabunPSK"/>
          <w:sz w:val="27"/>
          <w:szCs w:val="27"/>
          <w:lang w:eastAsia="en-US" w:bidi="th-TH"/>
        </w:rPr>
      </w:pPr>
    </w:p>
    <w:sectPr w:rsidR="00D3432F" w:rsidRPr="00293D7E" w:rsidSect="0074186F">
      <w:headerReference w:type="default" r:id="rId8"/>
      <w:pgSz w:w="11907" w:h="16840" w:code="9"/>
      <w:pgMar w:top="1641" w:right="567" w:bottom="284" w:left="1134" w:header="993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E2B9B" w14:textId="77777777" w:rsidR="003C567F" w:rsidRDefault="003C567F" w:rsidP="00D3432F">
      <w:r>
        <w:separator/>
      </w:r>
    </w:p>
  </w:endnote>
  <w:endnote w:type="continuationSeparator" w:id="0">
    <w:p w14:paraId="3C16ADA7" w14:textId="77777777" w:rsidR="003C567F" w:rsidRDefault="003C567F" w:rsidP="00D34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45643" w14:textId="77777777" w:rsidR="003C567F" w:rsidRDefault="003C567F" w:rsidP="00D3432F">
      <w:r>
        <w:separator/>
      </w:r>
    </w:p>
  </w:footnote>
  <w:footnote w:type="continuationSeparator" w:id="0">
    <w:p w14:paraId="7790461F" w14:textId="77777777" w:rsidR="003C567F" w:rsidRDefault="003C567F" w:rsidP="00D34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1A4E8" w14:textId="77777777" w:rsidR="00F309CE" w:rsidRPr="00D3432F" w:rsidRDefault="00F309CE" w:rsidP="00D3432F">
    <w:pPr>
      <w:pStyle w:val="Header"/>
      <w:jc w:val="center"/>
      <w:rPr>
        <w:sz w:val="40"/>
        <w:szCs w:val="40"/>
        <w:lang w:bidi="th-TH"/>
      </w:rPr>
    </w:pPr>
    <w:r w:rsidRPr="00D3432F">
      <w:rPr>
        <w:rFonts w:ascii="TH SarabunPSK" w:eastAsia="Times New Roman" w:hAnsi="TH SarabunPSK" w:cs="TH SarabunPSK"/>
        <w:b/>
        <w:bCs/>
        <w:sz w:val="40"/>
        <w:szCs w:val="40"/>
        <w:u w:val="single"/>
        <w:cs/>
        <w:lang w:eastAsia="en-US" w:bidi="th-TH"/>
      </w:rPr>
      <w:t>แบบใบลาป่วย  ลาคลอดบุตร ลากิจส่วนตัว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64ADB4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9BEB05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76CE3C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6EDBB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F70499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60AB0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58B7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78BB5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4A09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20B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15326E"/>
    <w:multiLevelType w:val="multilevel"/>
    <w:tmpl w:val="9E26B4E8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55975B90"/>
    <w:multiLevelType w:val="multilevel"/>
    <w:tmpl w:val="9E26B4E8"/>
    <w:numStyleLink w:val="ArticleSection"/>
  </w:abstractNum>
  <w:abstractNum w:abstractNumId="12" w15:restartNumberingAfterBreak="0">
    <w:nsid w:val="5E7B579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7B960E42"/>
    <w:multiLevelType w:val="multilevel"/>
    <w:tmpl w:val="9E26B4E8"/>
    <w:numStyleLink w:val="ArticleSection"/>
  </w:abstractNum>
  <w:abstractNum w:abstractNumId="14" w15:restartNumberingAfterBreak="0">
    <w:nsid w:val="7D9F098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NotTrackFormatting/>
  <w:documentProtection w:edit="forms" w:enforcement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7F1"/>
    <w:rsid w:val="00006A86"/>
    <w:rsid w:val="000271FC"/>
    <w:rsid w:val="00043EB4"/>
    <w:rsid w:val="0007291D"/>
    <w:rsid w:val="00090CE0"/>
    <w:rsid w:val="00092771"/>
    <w:rsid w:val="00096581"/>
    <w:rsid w:val="000974D0"/>
    <w:rsid w:val="00097C12"/>
    <w:rsid w:val="000A174B"/>
    <w:rsid w:val="000A3380"/>
    <w:rsid w:val="000B1DF7"/>
    <w:rsid w:val="000B3F80"/>
    <w:rsid w:val="000B507E"/>
    <w:rsid w:val="000C628C"/>
    <w:rsid w:val="000C66E8"/>
    <w:rsid w:val="00121B9B"/>
    <w:rsid w:val="00162A94"/>
    <w:rsid w:val="001645A7"/>
    <w:rsid w:val="00177EEB"/>
    <w:rsid w:val="00181226"/>
    <w:rsid w:val="00192FDB"/>
    <w:rsid w:val="001C1CC7"/>
    <w:rsid w:val="001C2B8F"/>
    <w:rsid w:val="001C4AFC"/>
    <w:rsid w:val="001C6972"/>
    <w:rsid w:val="001D32BE"/>
    <w:rsid w:val="001D7516"/>
    <w:rsid w:val="001F51BD"/>
    <w:rsid w:val="00214512"/>
    <w:rsid w:val="002377B4"/>
    <w:rsid w:val="002408B4"/>
    <w:rsid w:val="00242EC4"/>
    <w:rsid w:val="002458BA"/>
    <w:rsid w:val="002549D0"/>
    <w:rsid w:val="00257215"/>
    <w:rsid w:val="0026046B"/>
    <w:rsid w:val="002678EA"/>
    <w:rsid w:val="002707AC"/>
    <w:rsid w:val="002767FB"/>
    <w:rsid w:val="00281F33"/>
    <w:rsid w:val="0028426C"/>
    <w:rsid w:val="00293D7E"/>
    <w:rsid w:val="002949FF"/>
    <w:rsid w:val="00294E90"/>
    <w:rsid w:val="002B4763"/>
    <w:rsid w:val="002B64B9"/>
    <w:rsid w:val="002B7D12"/>
    <w:rsid w:val="002C2ABD"/>
    <w:rsid w:val="002C52D5"/>
    <w:rsid w:val="002C724A"/>
    <w:rsid w:val="002D216E"/>
    <w:rsid w:val="002F3122"/>
    <w:rsid w:val="002F5111"/>
    <w:rsid w:val="00312646"/>
    <w:rsid w:val="00314DEC"/>
    <w:rsid w:val="00317B32"/>
    <w:rsid w:val="00326150"/>
    <w:rsid w:val="00334C50"/>
    <w:rsid w:val="00361DA4"/>
    <w:rsid w:val="00374BE9"/>
    <w:rsid w:val="00380958"/>
    <w:rsid w:val="00396382"/>
    <w:rsid w:val="00396897"/>
    <w:rsid w:val="003B3AC4"/>
    <w:rsid w:val="003B4D14"/>
    <w:rsid w:val="003B66AC"/>
    <w:rsid w:val="003C567F"/>
    <w:rsid w:val="003D1FE2"/>
    <w:rsid w:val="003D783E"/>
    <w:rsid w:val="0040327D"/>
    <w:rsid w:val="00411045"/>
    <w:rsid w:val="00453888"/>
    <w:rsid w:val="004566B7"/>
    <w:rsid w:val="00457550"/>
    <w:rsid w:val="00480732"/>
    <w:rsid w:val="00483D3A"/>
    <w:rsid w:val="00487806"/>
    <w:rsid w:val="004B4FE3"/>
    <w:rsid w:val="004D0C71"/>
    <w:rsid w:val="004D40D1"/>
    <w:rsid w:val="004D6631"/>
    <w:rsid w:val="0051154A"/>
    <w:rsid w:val="00523A77"/>
    <w:rsid w:val="00554949"/>
    <w:rsid w:val="00596F80"/>
    <w:rsid w:val="005A7654"/>
    <w:rsid w:val="005D52D3"/>
    <w:rsid w:val="00601360"/>
    <w:rsid w:val="00603097"/>
    <w:rsid w:val="00605BDF"/>
    <w:rsid w:val="00606B1A"/>
    <w:rsid w:val="00615E21"/>
    <w:rsid w:val="00624888"/>
    <w:rsid w:val="006307B1"/>
    <w:rsid w:val="006357A5"/>
    <w:rsid w:val="00651D8A"/>
    <w:rsid w:val="0065473A"/>
    <w:rsid w:val="00663F02"/>
    <w:rsid w:val="00680AD9"/>
    <w:rsid w:val="00690196"/>
    <w:rsid w:val="00695619"/>
    <w:rsid w:val="006963B7"/>
    <w:rsid w:val="00696F10"/>
    <w:rsid w:val="006A1CF3"/>
    <w:rsid w:val="006B4338"/>
    <w:rsid w:val="006D462A"/>
    <w:rsid w:val="006E1A2F"/>
    <w:rsid w:val="007069BD"/>
    <w:rsid w:val="007347BD"/>
    <w:rsid w:val="00734C29"/>
    <w:rsid w:val="0074186F"/>
    <w:rsid w:val="00763739"/>
    <w:rsid w:val="007A49CC"/>
    <w:rsid w:val="007A6616"/>
    <w:rsid w:val="007C5707"/>
    <w:rsid w:val="007F2AD4"/>
    <w:rsid w:val="008054E4"/>
    <w:rsid w:val="008107F1"/>
    <w:rsid w:val="00810B5B"/>
    <w:rsid w:val="00821CEE"/>
    <w:rsid w:val="00835795"/>
    <w:rsid w:val="008410A3"/>
    <w:rsid w:val="008434E1"/>
    <w:rsid w:val="008440CF"/>
    <w:rsid w:val="008577D1"/>
    <w:rsid w:val="0086677A"/>
    <w:rsid w:val="00892DCA"/>
    <w:rsid w:val="008B2D1F"/>
    <w:rsid w:val="008B4CAC"/>
    <w:rsid w:val="008B59BE"/>
    <w:rsid w:val="008E4219"/>
    <w:rsid w:val="008E430D"/>
    <w:rsid w:val="008F63BE"/>
    <w:rsid w:val="0090182A"/>
    <w:rsid w:val="00927E7A"/>
    <w:rsid w:val="00931C89"/>
    <w:rsid w:val="00933974"/>
    <w:rsid w:val="009463EA"/>
    <w:rsid w:val="00946FB4"/>
    <w:rsid w:val="009631B2"/>
    <w:rsid w:val="009A4EFD"/>
    <w:rsid w:val="009A54DE"/>
    <w:rsid w:val="009A7ABC"/>
    <w:rsid w:val="009B254B"/>
    <w:rsid w:val="009D0E89"/>
    <w:rsid w:val="009D6A03"/>
    <w:rsid w:val="009E1795"/>
    <w:rsid w:val="009F4C0A"/>
    <w:rsid w:val="00A22DE0"/>
    <w:rsid w:val="00A26608"/>
    <w:rsid w:val="00A40D85"/>
    <w:rsid w:val="00A52B9B"/>
    <w:rsid w:val="00A541BC"/>
    <w:rsid w:val="00A62F53"/>
    <w:rsid w:val="00A62F82"/>
    <w:rsid w:val="00A6458E"/>
    <w:rsid w:val="00A83772"/>
    <w:rsid w:val="00A9453E"/>
    <w:rsid w:val="00AC5945"/>
    <w:rsid w:val="00AE1848"/>
    <w:rsid w:val="00AF361C"/>
    <w:rsid w:val="00B012A8"/>
    <w:rsid w:val="00B239A0"/>
    <w:rsid w:val="00B31801"/>
    <w:rsid w:val="00B52FB4"/>
    <w:rsid w:val="00B55C3F"/>
    <w:rsid w:val="00B862CF"/>
    <w:rsid w:val="00B93DFA"/>
    <w:rsid w:val="00BB3106"/>
    <w:rsid w:val="00BE2213"/>
    <w:rsid w:val="00BE24E0"/>
    <w:rsid w:val="00BE7CA6"/>
    <w:rsid w:val="00C01403"/>
    <w:rsid w:val="00C23A05"/>
    <w:rsid w:val="00C322A4"/>
    <w:rsid w:val="00C352D4"/>
    <w:rsid w:val="00C3607A"/>
    <w:rsid w:val="00C37C96"/>
    <w:rsid w:val="00C52D46"/>
    <w:rsid w:val="00C55008"/>
    <w:rsid w:val="00C57535"/>
    <w:rsid w:val="00C62B93"/>
    <w:rsid w:val="00C700F2"/>
    <w:rsid w:val="00C71328"/>
    <w:rsid w:val="00C71437"/>
    <w:rsid w:val="00C75728"/>
    <w:rsid w:val="00C84106"/>
    <w:rsid w:val="00C92ADB"/>
    <w:rsid w:val="00C93DE0"/>
    <w:rsid w:val="00CA0D34"/>
    <w:rsid w:val="00CA5B02"/>
    <w:rsid w:val="00CD30BA"/>
    <w:rsid w:val="00CD3DEA"/>
    <w:rsid w:val="00CD7034"/>
    <w:rsid w:val="00CE274E"/>
    <w:rsid w:val="00CE4B07"/>
    <w:rsid w:val="00CF158C"/>
    <w:rsid w:val="00CF682D"/>
    <w:rsid w:val="00D002B7"/>
    <w:rsid w:val="00D010F9"/>
    <w:rsid w:val="00D064DB"/>
    <w:rsid w:val="00D07D73"/>
    <w:rsid w:val="00D3432F"/>
    <w:rsid w:val="00D40C6A"/>
    <w:rsid w:val="00D422AF"/>
    <w:rsid w:val="00D43654"/>
    <w:rsid w:val="00D444F4"/>
    <w:rsid w:val="00D5069A"/>
    <w:rsid w:val="00D73F8D"/>
    <w:rsid w:val="00DA2394"/>
    <w:rsid w:val="00DA4289"/>
    <w:rsid w:val="00DA7BE4"/>
    <w:rsid w:val="00DB2145"/>
    <w:rsid w:val="00DC2B47"/>
    <w:rsid w:val="00DD00E9"/>
    <w:rsid w:val="00DD25E1"/>
    <w:rsid w:val="00DD3B6A"/>
    <w:rsid w:val="00DF5F4E"/>
    <w:rsid w:val="00E022BD"/>
    <w:rsid w:val="00E15128"/>
    <w:rsid w:val="00E16B7D"/>
    <w:rsid w:val="00E21064"/>
    <w:rsid w:val="00E25914"/>
    <w:rsid w:val="00E303EA"/>
    <w:rsid w:val="00E35EE6"/>
    <w:rsid w:val="00E3615A"/>
    <w:rsid w:val="00E67418"/>
    <w:rsid w:val="00E72BFF"/>
    <w:rsid w:val="00E73BC8"/>
    <w:rsid w:val="00E91A0C"/>
    <w:rsid w:val="00E959E7"/>
    <w:rsid w:val="00EA7171"/>
    <w:rsid w:val="00EA7B7B"/>
    <w:rsid w:val="00EB105D"/>
    <w:rsid w:val="00EB45B0"/>
    <w:rsid w:val="00EC6E34"/>
    <w:rsid w:val="00EE24A1"/>
    <w:rsid w:val="00F019D0"/>
    <w:rsid w:val="00F02089"/>
    <w:rsid w:val="00F309CE"/>
    <w:rsid w:val="00F42C93"/>
    <w:rsid w:val="00F47623"/>
    <w:rsid w:val="00F51AB3"/>
    <w:rsid w:val="00F6032F"/>
    <w:rsid w:val="00F72740"/>
    <w:rsid w:val="00FB1A51"/>
    <w:rsid w:val="00FB664A"/>
    <w:rsid w:val="00FC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B512F2A"/>
  <w15:docId w15:val="{3285867F-16B2-4E6A-90CC-A94F2BD0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uiPriority w:val="9"/>
    <w:semiHidden/>
    <w:unhideWhenUsed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uiPriority w:val="9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pPr>
      <w:numPr>
        <w:numId w:val="1"/>
      </w:numPr>
    </w:pPr>
  </w:style>
  <w:style w:type="numbering" w:styleId="1ai">
    <w:name w:val="Outline List 1"/>
    <w:basedOn w:val="NoList"/>
    <w:pPr>
      <w:numPr>
        <w:numId w:val="3"/>
      </w:numPr>
    </w:pPr>
  </w:style>
  <w:style w:type="numbering" w:styleId="ArticleSection">
    <w:name w:val="Outline List 3"/>
    <w:basedOn w:val="NoList"/>
    <w:pPr>
      <w:numPr>
        <w:numId w:val="4"/>
      </w:numPr>
    </w:pPr>
  </w:style>
  <w:style w:type="paragraph" w:styleId="BlockText">
    <w:name w:val="Block Text"/>
    <w:basedOn w:val="Normal"/>
    <w:uiPriority w:val="99"/>
    <w:semiHidden/>
    <w:unhideWhenUsed/>
    <w:qFormat/>
    <w:pPr>
      <w:spacing w:after="120"/>
      <w:ind w:left="1440" w:right="1440"/>
    </w:pPr>
  </w:style>
  <w:style w:type="paragraph" w:styleId="BodyText">
    <w:name w:val="Body Text"/>
    <w:basedOn w:val="Normal"/>
    <w:uiPriority w:val="99"/>
    <w:semiHidden/>
    <w:unhideWhenUsed/>
    <w:pPr>
      <w:spacing w:after="120"/>
    </w:pPr>
  </w:style>
  <w:style w:type="paragraph" w:styleId="BodyText2">
    <w:name w:val="Body Text 2"/>
    <w:basedOn w:val="Normal"/>
    <w:uiPriority w:val="99"/>
    <w:semiHidden/>
    <w:unhideWhenUsed/>
    <w:pPr>
      <w:spacing w:after="120" w:line="480" w:lineRule="auto"/>
    </w:pPr>
  </w:style>
  <w:style w:type="paragraph" w:styleId="BodyText3">
    <w:name w:val="Body Text 3"/>
    <w:basedOn w:val="Normal"/>
    <w:uiPriority w:val="99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uiPriority w:val="99"/>
    <w:semiHidden/>
    <w:unhideWhenUsed/>
    <w:pPr>
      <w:ind w:firstLine="210"/>
    </w:pPr>
  </w:style>
  <w:style w:type="paragraph" w:styleId="BodyTextIndent">
    <w:name w:val="Body Text Indent"/>
    <w:basedOn w:val="Normal"/>
    <w:uiPriority w:val="99"/>
    <w:semiHidden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uiPriority w:val="99"/>
    <w:semiHidden/>
    <w:unhideWhenUsed/>
    <w:pPr>
      <w:ind w:firstLine="210"/>
    </w:pPr>
  </w:style>
  <w:style w:type="paragraph" w:styleId="BodyTextIndent2">
    <w:name w:val="Body Text Indent 2"/>
    <w:basedOn w:val="Normal"/>
    <w:uiPriority w:val="99"/>
    <w:semiHidden/>
    <w:unhideWhenUsed/>
    <w:pPr>
      <w:spacing w:after="120" w:line="480" w:lineRule="auto"/>
      <w:ind w:left="360"/>
    </w:pPr>
  </w:style>
  <w:style w:type="paragraph" w:styleId="BodyTextIndent3">
    <w:name w:val="Body Text Indent 3"/>
    <w:basedOn w:val="Normal"/>
    <w:uiPriority w:val="99"/>
    <w:semiHidden/>
    <w:unhideWhenUsed/>
    <w:pPr>
      <w:spacing w:after="120"/>
      <w:ind w:left="360"/>
    </w:pPr>
    <w:rPr>
      <w:sz w:val="16"/>
      <w:szCs w:val="16"/>
    </w:rPr>
  </w:style>
  <w:style w:type="paragraph" w:styleId="Closing">
    <w:name w:val="Closing"/>
    <w:basedOn w:val="Normal"/>
    <w:uiPriority w:val="99"/>
    <w:semiHidden/>
    <w:unhideWhenUsed/>
    <w:pPr>
      <w:ind w:left="4320"/>
    </w:pPr>
  </w:style>
  <w:style w:type="paragraph" w:styleId="Date">
    <w:name w:val="Date"/>
    <w:basedOn w:val="Normal"/>
    <w:next w:val="Normal"/>
    <w:uiPriority w:val="99"/>
    <w:semiHidden/>
    <w:unhideWhenUsed/>
  </w:style>
  <w:style w:type="paragraph" w:styleId="E-mailSignature">
    <w:name w:val="E-mail Signature"/>
    <w:basedOn w:val="Normal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Pr>
      <w:rFonts w:ascii="Arial" w:hAnsi="Arial" w:cs="Arial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uiPriority w:val="99"/>
    <w:unhideWhenUsed/>
    <w:pPr>
      <w:tabs>
        <w:tab w:val="center" w:pos="4320"/>
        <w:tab w:val="right" w:pos="8640"/>
      </w:tabs>
    </w:pPr>
  </w:style>
  <w:style w:type="paragraph" w:styleId="Header">
    <w:name w:val="header"/>
    <w:basedOn w:val="Normal"/>
    <w:uiPriority w:val="99"/>
    <w:unhideWhenUsed/>
    <w:pPr>
      <w:tabs>
        <w:tab w:val="center" w:pos="4320"/>
        <w:tab w:val="right" w:pos="8640"/>
      </w:tabs>
    </w:pPr>
  </w:style>
  <w:style w:type="character" w:styleId="HTMLAcronym">
    <w:name w:val="HTML Acronym"/>
    <w:basedOn w:val="DefaultParagraphFont"/>
    <w:uiPriority w:val="99"/>
    <w:semiHidden/>
    <w:unhideWhenUsed/>
  </w:style>
  <w:style w:type="paragraph" w:styleId="HTMLAddress">
    <w:name w:val="HTML Address"/>
    <w:basedOn w:val="Normal"/>
    <w:uiPriority w:val="99"/>
    <w:semiHidden/>
    <w:unhideWhenUsed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List">
    <w:name w:val="List"/>
    <w:basedOn w:val="Normal"/>
    <w:uiPriority w:val="99"/>
    <w:semiHidden/>
    <w:unhideWhenUsed/>
    <w:pPr>
      <w:ind w:left="360" w:hanging="360"/>
    </w:pPr>
  </w:style>
  <w:style w:type="paragraph" w:styleId="List2">
    <w:name w:val="List 2"/>
    <w:basedOn w:val="Normal"/>
    <w:uiPriority w:val="99"/>
    <w:semiHidden/>
    <w:unhideWhenUsed/>
    <w:pPr>
      <w:ind w:left="720" w:hanging="360"/>
    </w:pPr>
  </w:style>
  <w:style w:type="paragraph" w:styleId="List3">
    <w:name w:val="List 3"/>
    <w:basedOn w:val="Normal"/>
    <w:uiPriority w:val="99"/>
    <w:semiHidden/>
    <w:unhideWhenUsed/>
    <w:pPr>
      <w:ind w:left="1080" w:hanging="360"/>
    </w:pPr>
  </w:style>
  <w:style w:type="paragraph" w:styleId="List4">
    <w:name w:val="List 4"/>
    <w:basedOn w:val="Normal"/>
    <w:uiPriority w:val="99"/>
    <w:semiHidden/>
    <w:unhideWhenUsed/>
    <w:pPr>
      <w:ind w:left="1440" w:hanging="360"/>
    </w:pPr>
  </w:style>
  <w:style w:type="paragraph" w:styleId="List5">
    <w:name w:val="List 5"/>
    <w:basedOn w:val="Normal"/>
    <w:uiPriority w:val="99"/>
    <w:semiHidden/>
    <w:unhideWhenUsed/>
    <w:pPr>
      <w:ind w:left="1800" w:hanging="360"/>
    </w:pPr>
  </w:style>
  <w:style w:type="paragraph" w:styleId="ListBullet">
    <w:name w:val="List Bullet"/>
    <w:basedOn w:val="Normal"/>
    <w:uiPriority w:val="99"/>
    <w:semiHidden/>
    <w:unhideWhenUsed/>
    <w:pPr>
      <w:numPr>
        <w:numId w:val="6"/>
      </w:numPr>
    </w:pPr>
  </w:style>
  <w:style w:type="paragraph" w:styleId="ListBullet2">
    <w:name w:val="List Bullet 2"/>
    <w:basedOn w:val="Normal"/>
    <w:uiPriority w:val="99"/>
    <w:semiHidden/>
    <w:unhideWhenUsed/>
    <w:pPr>
      <w:numPr>
        <w:numId w:val="7"/>
      </w:numPr>
    </w:pPr>
  </w:style>
  <w:style w:type="paragraph" w:styleId="ListBullet3">
    <w:name w:val="List Bullet 3"/>
    <w:basedOn w:val="Normal"/>
    <w:uiPriority w:val="99"/>
    <w:semiHidden/>
    <w:unhideWhenUsed/>
    <w:pPr>
      <w:numPr>
        <w:numId w:val="8"/>
      </w:numPr>
    </w:pPr>
  </w:style>
  <w:style w:type="paragraph" w:styleId="ListBullet4">
    <w:name w:val="List Bullet 4"/>
    <w:basedOn w:val="Normal"/>
    <w:uiPriority w:val="99"/>
    <w:semiHidden/>
    <w:unhideWhenUsed/>
    <w:pPr>
      <w:numPr>
        <w:numId w:val="9"/>
      </w:numPr>
    </w:pPr>
  </w:style>
  <w:style w:type="paragraph" w:styleId="ListBullet5">
    <w:name w:val="List Bullet 5"/>
    <w:basedOn w:val="Normal"/>
    <w:uiPriority w:val="99"/>
    <w:semiHidden/>
    <w:unhideWhenUsed/>
    <w:pPr>
      <w:numPr>
        <w:numId w:val="10"/>
      </w:numPr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/>
    </w:pPr>
  </w:style>
  <w:style w:type="paragraph" w:styleId="ListNumber">
    <w:name w:val="List Number"/>
    <w:basedOn w:val="Normal"/>
    <w:uiPriority w:val="99"/>
    <w:semiHidden/>
    <w:unhideWhenUsed/>
    <w:pPr>
      <w:numPr>
        <w:numId w:val="11"/>
      </w:numPr>
    </w:pPr>
  </w:style>
  <w:style w:type="paragraph" w:styleId="ListNumber2">
    <w:name w:val="List Number 2"/>
    <w:basedOn w:val="Normal"/>
    <w:uiPriority w:val="99"/>
    <w:semiHidden/>
    <w:unhideWhenUsed/>
    <w:pPr>
      <w:numPr>
        <w:numId w:val="12"/>
      </w:numPr>
    </w:pPr>
  </w:style>
  <w:style w:type="paragraph" w:styleId="ListNumber3">
    <w:name w:val="List Number 3"/>
    <w:basedOn w:val="Normal"/>
    <w:uiPriority w:val="99"/>
    <w:semiHidden/>
    <w:unhideWhenUsed/>
    <w:pPr>
      <w:numPr>
        <w:numId w:val="13"/>
      </w:numPr>
    </w:pPr>
  </w:style>
  <w:style w:type="paragraph" w:styleId="ListNumber4">
    <w:name w:val="List Number 4"/>
    <w:basedOn w:val="Normal"/>
    <w:uiPriority w:val="99"/>
    <w:semiHidden/>
    <w:unhideWhenUsed/>
    <w:pPr>
      <w:numPr>
        <w:numId w:val="14"/>
      </w:numPr>
    </w:pPr>
  </w:style>
  <w:style w:type="paragraph" w:styleId="ListNumber5">
    <w:name w:val="List Number 5"/>
    <w:basedOn w:val="Normal"/>
    <w:uiPriority w:val="99"/>
    <w:semiHidden/>
    <w:unhideWhenUsed/>
    <w:pPr>
      <w:numPr>
        <w:numId w:val="15"/>
      </w:numPr>
    </w:pPr>
  </w:style>
  <w:style w:type="paragraph" w:styleId="MessageHeader">
    <w:name w:val="Message Header"/>
    <w:basedOn w:val="Normal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</w:style>
  <w:style w:type="paragraph" w:styleId="NormalIndent">
    <w:name w:val="Normal Indent"/>
    <w:basedOn w:val="Normal"/>
    <w:uiPriority w:val="99"/>
    <w:semiHidden/>
    <w:unhideWhenUsed/>
    <w:pPr>
      <w:ind w:left="720"/>
    </w:pPr>
  </w:style>
  <w:style w:type="paragraph" w:styleId="NoteHeading">
    <w:name w:val="Note Heading"/>
    <w:basedOn w:val="Normal"/>
    <w:next w:val="Normal"/>
    <w:uiPriority w:val="99"/>
    <w:semiHidden/>
    <w:unhideWhenUsed/>
  </w:style>
  <w:style w:type="character" w:styleId="PageNumber">
    <w:name w:val="page number"/>
    <w:basedOn w:val="DefaultParagraphFont"/>
    <w:uiPriority w:val="99"/>
    <w:semiHidden/>
    <w:unhideWhenUsed/>
  </w:style>
  <w:style w:type="paragraph" w:styleId="PlainText">
    <w:name w:val="Plain Text"/>
    <w:basedOn w:val="Normal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uiPriority w:val="99"/>
    <w:semiHidden/>
    <w:unhideWhenUsed/>
  </w:style>
  <w:style w:type="paragraph" w:styleId="Signature">
    <w:name w:val="Signature"/>
    <w:basedOn w:val="Normal"/>
    <w:uiPriority w:val="99"/>
    <w:semiHidden/>
    <w:unhideWhenUsed/>
    <w:pPr>
      <w:ind w:left="4320"/>
    </w:pPr>
  </w:style>
  <w:style w:type="character" w:styleId="Strong">
    <w:name w:val="Strong"/>
    <w:basedOn w:val="DefaultParagraphFont"/>
    <w:uiPriority w:val="23"/>
    <w:qFormat/>
    <w:rPr>
      <w:b/>
      <w:bCs/>
    </w:rPr>
  </w:style>
  <w:style w:type="paragraph" w:styleId="Subtitle">
    <w:name w:val="Subtitle"/>
    <w:basedOn w:val="Normal"/>
    <w:uiPriority w:val="11"/>
    <w:qFormat/>
    <w:pPr>
      <w:spacing w:after="60"/>
      <w:jc w:val="center"/>
      <w:outlineLvl w:val="1"/>
    </w:pPr>
    <w:rPr>
      <w:rFonts w:ascii="Arial" w:hAnsi="Arial" w:cs="Arial"/>
    </w:rPr>
  </w:style>
  <w:style w:type="table" w:styleId="Table3Deffects1">
    <w:name w:val="Table 3D effects 1"/>
    <w:basedOn w:val="TableNormal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uiPriority w:val="10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alloonText">
    <w:name w:val="Balloon Text"/>
    <w:basedOn w:val="Normal"/>
    <w:uiPriority w:val="99"/>
    <w:semiHidden/>
    <w:unhideWhenUsed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/>
    <w:unhideWhenUsed/>
    <w:rPr>
      <w:b/>
      <w:bCs/>
    </w:rPr>
  </w:style>
  <w:style w:type="paragraph" w:styleId="DocumentMap">
    <w:name w:val="Document Map"/>
    <w:basedOn w:val="Normal"/>
    <w:uiPriority w:val="99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uiPriority w:val="99"/>
    <w:semiHidden/>
    <w:unhideWhenUsed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uiPriority w:val="99"/>
    <w:semiHidden/>
    <w:unhideWhenUsed/>
    <w:rPr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="Arial" w:hAnsi="Arial" w:cs="Arial"/>
      <w:b/>
      <w:bCs/>
    </w:rPr>
  </w:style>
  <w:style w:type="paragraph" w:styleId="MacroText">
    <w:name w:val="macro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ja-JP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uiPriority w:val="99"/>
    <w:semiHidden/>
    <w:unhideWhenUsed/>
  </w:style>
  <w:style w:type="paragraph" w:styleId="TOC2">
    <w:name w:val="toc 2"/>
    <w:basedOn w:val="Normal"/>
    <w:next w:val="Normal"/>
    <w:autoRedefine/>
    <w:uiPriority w:val="99"/>
    <w:semiHidden/>
    <w:unhideWhenUsed/>
    <w:pPr>
      <w:ind w:left="240"/>
    </w:pPr>
  </w:style>
  <w:style w:type="paragraph" w:styleId="TOC3">
    <w:name w:val="toc 3"/>
    <w:basedOn w:val="Normal"/>
    <w:next w:val="Normal"/>
    <w:autoRedefine/>
    <w:uiPriority w:val="99"/>
    <w:semiHidden/>
    <w:unhideWhenUsed/>
    <w:pPr>
      <w:ind w:left="480"/>
    </w:pPr>
  </w:style>
  <w:style w:type="paragraph" w:styleId="TOC4">
    <w:name w:val="toc 4"/>
    <w:basedOn w:val="Normal"/>
    <w:next w:val="Normal"/>
    <w:autoRedefine/>
    <w:uiPriority w:val="99"/>
    <w:semiHidden/>
    <w:unhideWhenUsed/>
    <w:pPr>
      <w:ind w:left="720"/>
    </w:pPr>
  </w:style>
  <w:style w:type="paragraph" w:styleId="TOC5">
    <w:name w:val="toc 5"/>
    <w:basedOn w:val="Normal"/>
    <w:next w:val="Normal"/>
    <w:autoRedefine/>
    <w:uiPriority w:val="99"/>
    <w:semiHidden/>
    <w:unhideWhenUsed/>
    <w:pPr>
      <w:ind w:left="960"/>
    </w:pPr>
  </w:style>
  <w:style w:type="paragraph" w:styleId="TOC6">
    <w:name w:val="toc 6"/>
    <w:basedOn w:val="Normal"/>
    <w:next w:val="Normal"/>
    <w:autoRedefine/>
    <w:uiPriority w:val="99"/>
    <w:semiHidden/>
    <w:unhideWhenUsed/>
    <w:pPr>
      <w:ind w:left="1200"/>
    </w:pPr>
  </w:style>
  <w:style w:type="paragraph" w:styleId="TOC7">
    <w:name w:val="toc 7"/>
    <w:basedOn w:val="Normal"/>
    <w:next w:val="Normal"/>
    <w:autoRedefine/>
    <w:uiPriority w:val="99"/>
    <w:semiHidden/>
    <w:unhideWhenUsed/>
    <w:pPr>
      <w:ind w:left="1440"/>
    </w:pPr>
  </w:style>
  <w:style w:type="paragraph" w:styleId="TOC8">
    <w:name w:val="toc 8"/>
    <w:basedOn w:val="Normal"/>
    <w:next w:val="Normal"/>
    <w:autoRedefine/>
    <w:uiPriority w:val="99"/>
    <w:semiHidden/>
    <w:unhideWhenUsed/>
    <w:pPr>
      <w:ind w:left="1680"/>
    </w:pPr>
  </w:style>
  <w:style w:type="paragraph" w:styleId="TOC9">
    <w:name w:val="toc 9"/>
    <w:basedOn w:val="Normal"/>
    <w:next w:val="Normal"/>
    <w:autoRedefine/>
    <w:uiPriority w:val="99"/>
    <w:semiHidden/>
    <w:unhideWhenUsed/>
    <w:pPr>
      <w:ind w:left="1920"/>
    </w:pPr>
  </w:style>
  <w:style w:type="character" w:styleId="PlaceholderText">
    <w:name w:val="Placeholder Text"/>
    <w:basedOn w:val="DefaultParagraphFont"/>
    <w:uiPriority w:val="99"/>
    <w:unhideWhenUsed/>
    <w:rsid w:val="00892DCA"/>
    <w:rPr>
      <w:color w:val="808080"/>
    </w:rPr>
  </w:style>
  <w:style w:type="character" w:customStyle="1" w:styleId="Style1">
    <w:name w:val="Style1"/>
    <w:basedOn w:val="DefaultParagraphFont"/>
    <w:uiPriority w:val="1"/>
    <w:rsid w:val="0090182A"/>
    <w:rPr>
      <w:rFonts w:cs="TH SarabunPSK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0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ackup\AU\&#3591;&#3634;&#3609;&#3608;&#3640;&#3619;&#3585;&#3634;&#3619;\&#3591;&#3634;&#3609;&#3610;&#3640;&#3588;&#3588;&#3621;\&#3588;&#3640;&#3617;&#3623;&#3633;&#3609;&#3621;&#3634;\Template_&#3651;&#3610;&#3621;&#3634;&#3611;&#3656;&#3623;&#3618;%20&#3585;&#3636;&#3592;%20&#3588;&#3621;&#3629;&#3604;&#3610;&#3640;&#3605;&#3619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D275B-ACF5-4441-9547-4DAF04702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Template_ใบลาป่วย กิจ คลอดบุตร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Thitimas</dc:creator>
  <cp:lastModifiedBy>Anirut Narayod</cp:lastModifiedBy>
  <cp:revision>3</cp:revision>
  <cp:lastPrinted>2023-10-09T01:42:00Z</cp:lastPrinted>
  <dcterms:created xsi:type="dcterms:W3CDTF">2023-10-09T01:44:00Z</dcterms:created>
  <dcterms:modified xsi:type="dcterms:W3CDTF">2026-09-29T04:19:00Z</dcterms:modified>
</cp:coreProperties>
</file>