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A1ADB" w14:textId="77777777" w:rsidR="008107F1" w:rsidRDefault="008107F1" w:rsidP="0092530E">
      <w:pPr>
        <w:tabs>
          <w:tab w:val="left" w:pos="10153"/>
          <w:tab w:val="left" w:pos="10516"/>
          <w:tab w:val="left" w:pos="10819"/>
        </w:tabs>
        <w:jc w:val="right"/>
        <w:rPr>
          <w:rFonts w:ascii="TH SarabunPSK" w:eastAsia="Times New Roman" w:hAnsi="TH SarabunPSK" w:cs="TH SarabunPSK"/>
          <w:sz w:val="32"/>
          <w:szCs w:val="32"/>
          <w:u w:val="dotted"/>
          <w:lang w:eastAsia="en-US" w:bidi="th-TH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เขียนที่</w:t>
      </w:r>
      <w:r>
        <w:rPr>
          <w:rFonts w:ascii="TH SarabunPSK" w:eastAsia="Times New Roman" w:hAnsi="TH SarabunPSK" w:cs="TH SarabunPSK"/>
          <w:sz w:val="32"/>
          <w:szCs w:val="32"/>
          <w:u w:val="dotted"/>
          <w:lang w:eastAsia="en-US" w:bidi="th-TH"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มหาวิทยาลัยนเรศวร  </w:t>
      </w:r>
      <w:r w:rsidRPr="008F78C1">
        <w:rPr>
          <w:rFonts w:ascii="TH SarabunPSK" w:eastAsia="Times New Roman" w:hAnsi="TH SarabunPSK" w:cs="TH SarabunPSK" w:hint="cs"/>
          <w:color w:val="FFFFFF" w:themeColor="background1"/>
          <w:sz w:val="32"/>
          <w:szCs w:val="32"/>
          <w:u w:val="dotted"/>
          <w:cs/>
          <w:lang w:eastAsia="en-US" w:bidi="th-TH"/>
        </w:rPr>
        <w:t>.</w:t>
      </w:r>
    </w:p>
    <w:p w14:paraId="6C3520B1" w14:textId="1C91AF13" w:rsidR="00D3432F" w:rsidRPr="00F42C93" w:rsidRDefault="008107F1" w:rsidP="0092530E">
      <w:pPr>
        <w:ind w:firstLine="4962"/>
        <w:jc w:val="right"/>
        <w:rPr>
          <w:rFonts w:ascii="TH SarabunPSK" w:eastAsia="Times New Roman" w:hAnsi="TH SarabunPSK" w:cs="TH SarabunPSK"/>
          <w:sz w:val="10"/>
          <w:szCs w:val="10"/>
          <w:lang w:eastAsia="en-US" w:bidi="th-TH"/>
        </w:rPr>
      </w:pPr>
      <w:r w:rsidRPr="00892DCA"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วันที่</w:t>
      </w:r>
      <w:r>
        <w:rPr>
          <w:rFonts w:ascii="TH SarabunPSK" w:eastAsia="Times New Roman" w:hAnsi="TH SarabunPSK" w:cs="TH SarabunPSK"/>
          <w:sz w:val="32"/>
          <w:szCs w:val="32"/>
          <w:u w:val="dotted"/>
          <w:lang w:eastAsia="en-US" w:bidi="th-TH"/>
        </w:rPr>
        <w:t xml:space="preserve">          </w:t>
      </w:r>
      <w:r w:rsidR="00E35EE6">
        <w:rPr>
          <w:rFonts w:ascii="TH SarabunPSK" w:eastAsia="Times New Roman" w:hAnsi="TH SarabunPSK" w:cs="TH SarabunPSK"/>
          <w:sz w:val="32"/>
          <w:szCs w:val="32"/>
          <w:u w:val="dotted"/>
          <w:lang w:eastAsia="en-US" w:bidi="th-TH"/>
        </w:rPr>
        <w:tab/>
      </w:r>
      <w:r w:rsidR="000029B2">
        <w:rPr>
          <w:rFonts w:ascii="TH SarabunPSK" w:eastAsia="Times New Roman" w:hAnsi="TH SarabunPSK" w:cs="TH SarabunPSK"/>
          <w:sz w:val="32"/>
          <w:szCs w:val="32"/>
          <w:u w:val="dotted"/>
          <w:lang w:eastAsia="en-US" w:bidi="th-TH"/>
        </w:rPr>
        <w:tab/>
      </w:r>
      <w:r w:rsidR="00396382">
        <w:rPr>
          <w:rFonts w:ascii="TH SarabunPSK" w:eastAsia="Times New Roman" w:hAnsi="TH SarabunPSK" w:cs="TH SarabunPSK"/>
          <w:sz w:val="32"/>
          <w:szCs w:val="32"/>
          <w:u w:val="dotted"/>
          <w:lang w:eastAsia="en-US" w:bidi="th-TH"/>
        </w:rPr>
        <w:tab/>
      </w:r>
      <w:r>
        <w:rPr>
          <w:rFonts w:ascii="TH SarabunPSK" w:eastAsia="Times New Roman" w:hAnsi="TH SarabunPSK" w:cs="TH SarabunPSK"/>
          <w:sz w:val="32"/>
          <w:szCs w:val="32"/>
          <w:u w:val="dotted"/>
          <w:lang w:eastAsia="en-US" w:bidi="th-TH"/>
        </w:rPr>
        <w:t xml:space="preserve">                   </w:t>
      </w:r>
    </w:p>
    <w:p w14:paraId="4D341E09" w14:textId="77777777" w:rsidR="0090182A" w:rsidRPr="009B254B" w:rsidRDefault="0090182A" w:rsidP="0092530E">
      <w:pPr>
        <w:tabs>
          <w:tab w:val="left" w:pos="709"/>
          <w:tab w:val="left" w:pos="10153"/>
          <w:tab w:val="left" w:pos="10516"/>
          <w:tab w:val="left" w:pos="10819"/>
        </w:tabs>
        <w:rPr>
          <w:rFonts w:ascii="TH SarabunPSK" w:eastAsia="Times New Roman" w:hAnsi="TH SarabunPSK" w:cs="TH SarabunPSK"/>
          <w:sz w:val="32"/>
          <w:szCs w:val="32"/>
          <w:lang w:eastAsia="en-US" w:bidi="th-TH"/>
        </w:rPr>
      </w:pPr>
      <w:r w:rsidRPr="009B254B"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เรื่อง</w:t>
      </w:r>
      <w:r w:rsidRPr="009B254B">
        <w:rPr>
          <w:rFonts w:ascii="TH SarabunPSK" w:eastAsia="Times New Roman" w:hAnsi="TH SarabunPSK" w:cs="TH SarabunPSK"/>
          <w:sz w:val="32"/>
          <w:szCs w:val="32"/>
          <w:lang w:eastAsia="en-US" w:bidi="th-TH"/>
        </w:rPr>
        <w:tab/>
      </w:r>
      <w:r w:rsidR="00BC7AC3"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ขอลาพักผ่อน</w:t>
      </w:r>
    </w:p>
    <w:p w14:paraId="6371234C" w14:textId="3976BD9A" w:rsidR="00396382" w:rsidRDefault="0090182A" w:rsidP="0092530E">
      <w:pPr>
        <w:tabs>
          <w:tab w:val="left" w:pos="709"/>
          <w:tab w:val="left" w:pos="10153"/>
          <w:tab w:val="left" w:pos="10516"/>
          <w:tab w:val="left" w:pos="10819"/>
        </w:tabs>
        <w:rPr>
          <w:rFonts w:ascii="TH SarabunPSK" w:eastAsia="Times New Roman" w:hAnsi="TH SarabunPSK" w:cs="TH SarabunPSK"/>
          <w:sz w:val="32"/>
          <w:szCs w:val="32"/>
          <w:lang w:eastAsia="en-US" w:bidi="th-TH"/>
        </w:rPr>
      </w:pPr>
      <w:r w:rsidRPr="009B254B"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เรียน</w:t>
      </w:r>
      <w:r w:rsidR="00D3432F" w:rsidRPr="009B254B">
        <w:rPr>
          <w:rFonts w:ascii="TH SarabunPSK" w:eastAsia="Times New Roman" w:hAnsi="TH SarabunPSK" w:cs="TH SarabunPSK"/>
          <w:sz w:val="32"/>
          <w:szCs w:val="32"/>
          <w:lang w:eastAsia="en-US" w:bidi="th-TH"/>
        </w:rPr>
        <w:tab/>
      </w:r>
      <w:r w:rsidR="0017726A" w:rsidRPr="0017726A"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ผู้อำนวยการโรงเรียนอนุบาลและประถมสาธิตมหาวิทยาลัยนเรศวร</w:t>
      </w:r>
    </w:p>
    <w:p w14:paraId="06640742" w14:textId="77777777" w:rsidR="00D3432F" w:rsidRPr="0092530E" w:rsidRDefault="00D3432F" w:rsidP="0092530E">
      <w:pPr>
        <w:tabs>
          <w:tab w:val="left" w:pos="709"/>
          <w:tab w:val="left" w:pos="10153"/>
          <w:tab w:val="left" w:pos="10516"/>
          <w:tab w:val="left" w:pos="10819"/>
        </w:tabs>
        <w:rPr>
          <w:rFonts w:ascii="TH SarabunPSK" w:eastAsia="Times New Roman" w:hAnsi="TH SarabunPSK" w:cs="TH SarabunPSK"/>
          <w:sz w:val="14"/>
          <w:szCs w:val="14"/>
          <w:lang w:eastAsia="en-US" w:bidi="th-TH"/>
        </w:rPr>
      </w:pPr>
      <w:r w:rsidRPr="0092530E">
        <w:rPr>
          <w:rFonts w:ascii="TH SarabunPSK" w:eastAsia="Times New Roman" w:hAnsi="TH SarabunPSK" w:cs="TH SarabunPSK"/>
          <w:sz w:val="14"/>
          <w:szCs w:val="14"/>
          <w:lang w:eastAsia="en-US" w:bidi="th-TH"/>
        </w:rPr>
        <w:tab/>
      </w:r>
    </w:p>
    <w:p w14:paraId="467730FD" w14:textId="14C7A387" w:rsidR="00726D07" w:rsidRDefault="00D3432F" w:rsidP="0017726A">
      <w:pPr>
        <w:tabs>
          <w:tab w:val="left" w:pos="851"/>
          <w:tab w:val="left" w:pos="1985"/>
          <w:tab w:val="left" w:pos="5245"/>
          <w:tab w:val="left" w:pos="7938"/>
          <w:tab w:val="left" w:pos="9606"/>
          <w:tab w:val="right" w:pos="10065"/>
        </w:tabs>
        <w:ind w:right="-129"/>
        <w:rPr>
          <w:rFonts w:ascii="TH SarabunPSK" w:eastAsia="Times New Roman" w:hAnsi="TH SarabunPSK" w:cs="TH SarabunPSK"/>
          <w:sz w:val="32"/>
          <w:szCs w:val="32"/>
          <w:cs/>
          <w:lang w:eastAsia="en-US" w:bidi="th-TH"/>
        </w:rPr>
      </w:pPr>
      <w:r w:rsidRPr="00F42C93">
        <w:rPr>
          <w:rFonts w:ascii="CordiaUPC" w:eastAsia="Times New Roman" w:hAnsi="Tahoma" w:cs="CordiaUPC"/>
          <w:sz w:val="10"/>
          <w:szCs w:val="10"/>
          <w:lang w:eastAsia="en-US" w:bidi="th-TH"/>
        </w:rPr>
        <w:tab/>
      </w:r>
      <w:r w:rsidR="00396382" w:rsidRPr="009B254B">
        <w:rPr>
          <w:rFonts w:ascii="TH SarabunPSK" w:eastAsia="Times New Roman" w:hAnsi="TH SarabunPSK" w:cs="TH SarabunPSK"/>
          <w:sz w:val="32"/>
          <w:szCs w:val="32"/>
          <w:cs/>
          <w:lang w:eastAsia="en-US" w:bidi="th-TH"/>
        </w:rPr>
        <w:t>ข้าพเจ้า</w:t>
      </w:r>
      <w:r w:rsidR="00396382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726D07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ab/>
      </w:r>
      <w:r w:rsidR="00507B0D">
        <w:rPr>
          <w:rFonts w:ascii="TH SarabunPSK" w:eastAsia="Times New Roman" w:hAnsi="TH SarabunPSK" w:cs="TH SarabunPSK"/>
          <w:sz w:val="32"/>
          <w:szCs w:val="32"/>
          <w:u w:val="dotted"/>
          <w:lang w:eastAsia="en-US" w:bidi="th-TH"/>
        </w:rPr>
        <w:t xml:space="preserve">         </w:t>
      </w:r>
      <w:r w:rsidR="00726D07">
        <w:rPr>
          <w:rFonts w:ascii="TH SarabunPSK" w:eastAsia="Times New Roman" w:hAnsi="TH SarabunPSK" w:cs="TH SarabunPSK"/>
          <w:sz w:val="32"/>
          <w:szCs w:val="32"/>
          <w:u w:val="dotted"/>
          <w:lang w:eastAsia="en-US" w:bidi="th-TH"/>
        </w:rPr>
        <w:tab/>
      </w:r>
      <w:r w:rsidR="0069539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</w:t>
      </w:r>
      <w:r w:rsidR="00AF7839" w:rsidRPr="009B254B">
        <w:rPr>
          <w:rFonts w:ascii="TH SarabunPSK" w:eastAsia="Times New Roman" w:hAnsi="TH SarabunPSK" w:cs="TH SarabunPSK"/>
          <w:sz w:val="32"/>
          <w:szCs w:val="32"/>
          <w:cs/>
          <w:lang w:eastAsia="en-US" w:bidi="th-TH"/>
        </w:rPr>
        <w:t>ตำแหน่ง</w:t>
      </w:r>
      <w:r w:rsidR="00AF7839"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 xml:space="preserve"> </w:t>
      </w:r>
      <w:r w:rsidR="00AF7839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</w:t>
      </w:r>
      <w:r w:rsidR="00AF7839" w:rsidRPr="00E16B7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</w:t>
      </w:r>
      <w:r w:rsidR="0069539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</w:t>
      </w:r>
      <w:r w:rsidR="0017726A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                       </w:t>
      </w:r>
      <w:r w:rsidR="0069539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</w:t>
      </w:r>
      <w:r w:rsidR="00507B0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       </w:t>
      </w:r>
      <w:r w:rsidR="0017726A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</w:t>
      </w:r>
      <w:r w:rsidR="0069539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17726A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</w:t>
      </w:r>
      <w:r w:rsidR="00726D07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ab/>
      </w:r>
    </w:p>
    <w:p w14:paraId="659F34B9" w14:textId="00549D3F" w:rsidR="00396382" w:rsidRPr="00396382" w:rsidRDefault="00726D07" w:rsidP="0092530E">
      <w:pPr>
        <w:tabs>
          <w:tab w:val="left" w:pos="1134"/>
          <w:tab w:val="left" w:pos="5103"/>
          <w:tab w:val="left" w:pos="5529"/>
          <w:tab w:val="left" w:pos="5954"/>
          <w:tab w:val="left" w:pos="9781"/>
        </w:tabs>
        <w:rPr>
          <w:rFonts w:ascii="TH SarabunPSK" w:eastAsia="Times New Roman" w:hAnsi="TH SarabunPSK" w:cs="TH SarabunPSK"/>
          <w:sz w:val="10"/>
          <w:szCs w:val="10"/>
          <w:u w:val="dotted"/>
          <w:lang w:eastAsia="en-US" w:bidi="th-TH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ระดับ</w:t>
      </w:r>
      <w:r w:rsidR="005351D1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</w:t>
      </w:r>
      <w:r w:rsidR="005351D1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ab/>
      </w:r>
      <w:r w:rsidR="0017726A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       </w:t>
      </w:r>
      <w:r w:rsidR="0069539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            </w:t>
      </w:r>
      <w:r w:rsidR="00396382" w:rsidRPr="0069539D"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สังกัด</w:t>
      </w:r>
      <w:r w:rsidR="0069539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  </w:t>
      </w:r>
      <w:r w:rsidR="00396382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17726A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396382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69539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   </w:t>
      </w:r>
      <w:r w:rsidR="0017726A" w:rsidRPr="0017726A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>โรงเรียนอนุบาลและประถมสาธิตมหาวิทยาลัยนเรศวร</w:t>
      </w:r>
      <w:r w:rsidR="005351D1">
        <w:rPr>
          <w:rFonts w:ascii="TH SarabunPSK" w:eastAsia="Times New Roman" w:hAnsi="TH SarabunPSK" w:cs="TH SarabunPSK" w:hint="cs"/>
          <w:sz w:val="10"/>
          <w:szCs w:val="10"/>
          <w:u w:val="dotted"/>
          <w:cs/>
          <w:lang w:eastAsia="en-US" w:bidi="th-TH"/>
        </w:rPr>
        <w:tab/>
      </w:r>
      <w:r w:rsidR="0017726A">
        <w:rPr>
          <w:rFonts w:ascii="TH SarabunPSK" w:eastAsia="Times New Roman" w:hAnsi="TH SarabunPSK" w:cs="TH SarabunPSK" w:hint="cs"/>
          <w:sz w:val="10"/>
          <w:szCs w:val="10"/>
          <w:u w:val="dotted"/>
          <w:cs/>
          <w:lang w:eastAsia="en-US" w:bidi="th-TH"/>
        </w:rPr>
        <w:t xml:space="preserve"> </w:t>
      </w:r>
    </w:p>
    <w:p w14:paraId="27B67CBE" w14:textId="2B538D02" w:rsidR="00CD3DEA" w:rsidRPr="009B254B" w:rsidRDefault="00272212" w:rsidP="00BA4B6B">
      <w:pPr>
        <w:tabs>
          <w:tab w:val="left" w:pos="993"/>
          <w:tab w:val="left" w:pos="2410"/>
          <w:tab w:val="left" w:pos="5040"/>
          <w:tab w:val="left" w:pos="9021"/>
          <w:tab w:val="left" w:pos="10153"/>
          <w:tab w:val="left" w:pos="10773"/>
        </w:tabs>
        <w:jc w:val="thaiDistribute"/>
        <w:rPr>
          <w:rFonts w:ascii="TH SarabunPSK" w:eastAsia="Times New Roman" w:hAnsi="TH SarabunPSK" w:cs="TH SarabunPSK"/>
          <w:sz w:val="32"/>
          <w:szCs w:val="32"/>
          <w:lang w:eastAsia="en-US" w:bidi="th-TH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มีวันลาพักผ่อนสะสม</w:t>
      </w:r>
      <w:r w:rsidRPr="00272212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</w:t>
      </w:r>
      <w:sdt>
        <w:sdtPr>
          <w:rPr>
            <w:rFonts w:ascii="TH SarabunPSK" w:eastAsia="Times New Roman" w:hAnsi="TH SarabunPSK" w:cs="TH SarabunPSK" w:hint="cs"/>
            <w:sz w:val="32"/>
            <w:szCs w:val="32"/>
            <w:u w:val="dotted"/>
            <w:cs/>
            <w:lang w:eastAsia="en-US" w:bidi="th-TH"/>
          </w:rPr>
          <w:alias w:val="กรุณาเลือก"/>
          <w:tag w:val="กรุณาเลือก"/>
          <w:id w:val="-1338296185"/>
          <w:placeholder>
            <w:docPart w:val="DefaultPlaceholder_1082065159"/>
          </w:placeholder>
          <w:dropDownList>
            <w:listItem w:value="Choose an item."/>
            <w:listItem w:displayText="10" w:value="10"/>
            <w:listItem w:displayText="20" w:value="20"/>
            <w:listItem w:displayText="      " w:value="      "/>
            <w:listItem w:displayText="15" w:value="15"/>
            <w:listItem w:displayText="5" w:value="5"/>
          </w:dropDownList>
        </w:sdtPr>
        <w:sdtEndPr/>
        <w:sdtContent>
          <w:r w:rsidR="00BA4B6B">
            <w:rPr>
              <w:rFonts w:ascii="TH SarabunPSK" w:eastAsia="Times New Roman" w:hAnsi="TH SarabunPSK" w:cs="TH SarabunPSK" w:hint="cs"/>
              <w:sz w:val="32"/>
              <w:szCs w:val="32"/>
              <w:u w:val="dotted"/>
              <w:cs/>
              <w:lang w:eastAsia="en-US" w:bidi="th-TH"/>
            </w:rPr>
            <w:t xml:space="preserve">      </w:t>
          </w:r>
        </w:sdtContent>
      </w:sdt>
      <w:r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วันทำการ มีสิทธิ์ลาพักผ่อนประจำปีนี้อีก</w:t>
      </w:r>
      <w:r w:rsidR="003336D1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</w:t>
      </w:r>
      <w:r w:rsidRPr="00272212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507B0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</w:t>
      </w:r>
      <w:r w:rsidRPr="00272212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วันทำการ  รวมเป็น</w:t>
      </w:r>
      <w:r w:rsidRPr="00272212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</w:t>
      </w:r>
      <w:r w:rsidR="00507B0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</w:t>
      </w:r>
      <w:r w:rsidRPr="00272212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วันทำการ</w:t>
      </w:r>
      <w:r w:rsidR="000D761B">
        <w:rPr>
          <w:rFonts w:ascii="TH SarabunPSK" w:eastAsia="Times New Roman" w:hAnsi="TH SarabunPSK" w:cs="TH SarabunPSK"/>
          <w:sz w:val="32"/>
          <w:szCs w:val="32"/>
          <w:cs/>
          <w:lang w:eastAsia="en-US" w:bidi="th-TH"/>
        </w:rPr>
        <w:br/>
      </w:r>
      <w:r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ขอลาพักผ่อน</w:t>
      </w:r>
      <w:r w:rsidR="00D3432F" w:rsidRPr="009B254B">
        <w:rPr>
          <w:rFonts w:ascii="TH SarabunPSK" w:eastAsia="Times New Roman" w:hAnsi="TH SarabunPSK" w:cs="TH SarabunPSK"/>
          <w:sz w:val="32"/>
          <w:szCs w:val="32"/>
          <w:cs/>
          <w:lang w:eastAsia="en-US" w:bidi="th-TH"/>
        </w:rPr>
        <w:t>ตั้งแต่วันที่</w:t>
      </w:r>
      <w:r w:rsidR="00CD3DEA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0029B2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CF682D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CD3DEA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507B0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              </w:t>
      </w:r>
      <w:r w:rsidR="00CD3DEA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</w:t>
      </w:r>
      <w:r w:rsidR="000029B2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CD3DEA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</w:t>
      </w:r>
      <w:r w:rsidR="00D3432F" w:rsidRPr="009B254B">
        <w:rPr>
          <w:rFonts w:ascii="TH SarabunPSK" w:eastAsia="Times New Roman" w:hAnsi="TH SarabunPSK" w:cs="TH SarabunPSK"/>
          <w:sz w:val="32"/>
          <w:szCs w:val="32"/>
          <w:cs/>
          <w:lang w:eastAsia="en-US" w:bidi="th-TH"/>
        </w:rPr>
        <w:t>ถึงวันที่</w:t>
      </w:r>
      <w:r w:rsidR="00CD3DEA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 </w:t>
      </w:r>
      <w:r w:rsidR="00507B0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             </w:t>
      </w:r>
      <w:r w:rsidR="00CD3DEA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CF682D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0029B2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CD3DEA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</w:t>
      </w:r>
      <w:r w:rsidR="00D3432F" w:rsidRPr="009B254B">
        <w:rPr>
          <w:rFonts w:ascii="TH SarabunPSK" w:eastAsia="Times New Roman" w:hAnsi="TH SarabunPSK" w:cs="TH SarabunPSK"/>
          <w:sz w:val="32"/>
          <w:szCs w:val="32"/>
          <w:cs/>
          <w:lang w:eastAsia="en-US" w:bidi="th-TH"/>
        </w:rPr>
        <w:t>มีกำหนด</w:t>
      </w:r>
      <w:r w:rsidR="00CD3DEA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</w:t>
      </w:r>
      <w:r w:rsidR="00CF682D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</w:t>
      </w:r>
      <w:r w:rsidR="00CD3DEA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      </w:t>
      </w:r>
      <w:r w:rsidR="00D3432F" w:rsidRPr="009B254B">
        <w:rPr>
          <w:rFonts w:ascii="TH SarabunPSK" w:eastAsia="Times New Roman" w:hAnsi="TH SarabunPSK" w:cs="TH SarabunPSK"/>
          <w:sz w:val="32"/>
          <w:szCs w:val="32"/>
          <w:cs/>
          <w:lang w:eastAsia="en-US" w:bidi="th-TH"/>
        </w:rPr>
        <w:t>วัน</w:t>
      </w:r>
      <w:r w:rsidR="00BA4B6B"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 xml:space="preserve"> </w:t>
      </w:r>
      <w:r w:rsidR="00EC6E34" w:rsidRPr="009B254B">
        <w:rPr>
          <w:rFonts w:ascii="TH SarabunPSK" w:eastAsia="Times New Roman" w:hAnsi="TH SarabunPSK" w:cs="TH SarabunPSK" w:hint="cs"/>
          <w:sz w:val="32"/>
          <w:szCs w:val="32"/>
          <w:cs/>
          <w:lang w:eastAsia="en-US" w:bidi="th-TH"/>
        </w:rPr>
        <w:t>ในระหว่างเวลาจะติดต่อข้าพเจ้าได้ที่</w:t>
      </w:r>
      <w:r w:rsidR="00F42C93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ab/>
      </w:r>
      <w:r w:rsidR="00507B0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                   </w:t>
      </w:r>
      <w:r w:rsidR="00F42C93" w:rsidRPr="009B254B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ab/>
      </w:r>
      <w:r w:rsidR="00507B0D">
        <w:rPr>
          <w:rFonts w:ascii="TH SarabunPSK" w:eastAsia="Times New Roman" w:hAnsi="TH SarabunPSK" w:cs="TH SarabunPSK" w:hint="cs"/>
          <w:sz w:val="32"/>
          <w:szCs w:val="32"/>
          <w:u w:val="dotted"/>
          <w:cs/>
          <w:lang w:eastAsia="en-US" w:bidi="th-TH"/>
        </w:rPr>
        <w:t xml:space="preserve">    </w:t>
      </w:r>
    </w:p>
    <w:p w14:paraId="1EDC4F34" w14:textId="77777777" w:rsidR="00F42C93" w:rsidRPr="001C4AFC" w:rsidRDefault="00D3432F" w:rsidP="0092530E">
      <w:pPr>
        <w:tabs>
          <w:tab w:val="left" w:pos="1172"/>
          <w:tab w:val="left" w:pos="1788"/>
          <w:tab w:val="left" w:pos="2308"/>
          <w:tab w:val="left" w:pos="5040"/>
          <w:tab w:val="left" w:pos="6447"/>
          <w:tab w:val="left" w:pos="9021"/>
          <w:tab w:val="left" w:pos="9606"/>
          <w:tab w:val="left" w:pos="10153"/>
          <w:tab w:val="left" w:pos="10516"/>
          <w:tab w:val="left" w:pos="10819"/>
        </w:tabs>
        <w:ind w:right="-284"/>
        <w:rPr>
          <w:rFonts w:ascii="TH SarabunPSK" w:eastAsia="Times New Roman" w:hAnsi="TH SarabunPSK" w:cs="TH SarabunPSK"/>
          <w:sz w:val="8"/>
          <w:szCs w:val="8"/>
          <w:lang w:eastAsia="en-US" w:bidi="th-TH"/>
        </w:rPr>
      </w:pPr>
      <w:r w:rsidRPr="001C4AFC">
        <w:rPr>
          <w:rFonts w:ascii="TH SarabunPSK" w:eastAsia="Times New Roman" w:hAnsi="TH SarabunPSK" w:cs="TH SarabunPSK"/>
          <w:sz w:val="8"/>
          <w:szCs w:val="8"/>
          <w:lang w:eastAsia="en-US" w:bidi="th-TH"/>
        </w:rPr>
        <w:tab/>
      </w:r>
      <w:r w:rsidRPr="001C4AFC">
        <w:rPr>
          <w:rFonts w:ascii="TH SarabunPSK" w:eastAsia="Times New Roman" w:hAnsi="TH SarabunPSK" w:cs="TH SarabunPSK"/>
          <w:sz w:val="8"/>
          <w:szCs w:val="8"/>
          <w:lang w:eastAsia="en-US" w:bidi="th-TH"/>
        </w:rPr>
        <w:tab/>
      </w:r>
      <w:r w:rsidRPr="001C4AFC">
        <w:rPr>
          <w:rFonts w:ascii="TH SarabunPSK" w:eastAsia="Times New Roman" w:hAnsi="TH SarabunPSK" w:cs="TH SarabunPSK"/>
          <w:sz w:val="8"/>
          <w:szCs w:val="8"/>
          <w:lang w:eastAsia="en-US" w:bidi="th-TH"/>
        </w:rPr>
        <w:tab/>
      </w:r>
      <w:r w:rsidRPr="001C4AFC">
        <w:rPr>
          <w:rFonts w:ascii="TH SarabunPSK" w:eastAsia="Times New Roman" w:hAnsi="TH SarabunPSK" w:cs="TH SarabunPSK"/>
          <w:sz w:val="8"/>
          <w:szCs w:val="8"/>
          <w:lang w:eastAsia="en-US" w:bidi="th-TH"/>
        </w:rPr>
        <w:tab/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9"/>
      </w:tblGrid>
      <w:tr w:rsidR="00F42C93" w:rsidRPr="003336D1" w14:paraId="2551BB4A" w14:textId="77777777" w:rsidTr="00BE7CA6">
        <w:trPr>
          <w:jc w:val="right"/>
        </w:trPr>
        <w:tc>
          <w:tcPr>
            <w:tcW w:w="5279" w:type="dxa"/>
          </w:tcPr>
          <w:p w14:paraId="04D750FD" w14:textId="77777777" w:rsidR="00F42C93" w:rsidRPr="009B254B" w:rsidRDefault="00F42C93" w:rsidP="0092530E">
            <w:pPr>
              <w:tabs>
                <w:tab w:val="left" w:pos="1172"/>
                <w:tab w:val="left" w:pos="1788"/>
                <w:tab w:val="left" w:pos="2308"/>
                <w:tab w:val="left" w:pos="504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-284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 w:bidi="th-TH"/>
              </w:rPr>
              <w:t>ขอแสดงความนับถือ</w:t>
            </w:r>
          </w:p>
          <w:p w14:paraId="534ABE3E" w14:textId="77777777" w:rsidR="00F42C93" w:rsidRPr="009B254B" w:rsidRDefault="00F42C93" w:rsidP="0092530E">
            <w:pPr>
              <w:tabs>
                <w:tab w:val="left" w:pos="1172"/>
                <w:tab w:val="left" w:pos="1788"/>
                <w:tab w:val="left" w:pos="2308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-284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 w:bidi="th-TH"/>
              </w:rPr>
            </w:pPr>
          </w:p>
          <w:p w14:paraId="75714389" w14:textId="77777777" w:rsidR="00F42C93" w:rsidRPr="009B254B" w:rsidRDefault="00F42C93" w:rsidP="0092530E">
            <w:pPr>
              <w:ind w:right="-284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/>
                <w:sz w:val="32"/>
                <w:szCs w:val="32"/>
                <w:lang w:eastAsia="en-US" w:bidi="th-TH"/>
              </w:rPr>
              <w:t>(</w:t>
            </w:r>
            <w:r w:rsidRPr="009B254B">
              <w:rPr>
                <w:rFonts w:ascii="TH SarabunPSK" w:eastAsia="Times New Roman" w:hAnsi="TH SarabunPSK" w:cs="TH SarabunPSK"/>
                <w:sz w:val="32"/>
                <w:szCs w:val="32"/>
                <w:cs/>
                <w:lang w:eastAsia="en-US" w:bidi="th-TH"/>
              </w:rPr>
              <w:t>ลงชื่อ)</w:t>
            </w:r>
            <w:r w:rsidRPr="009B254B">
              <w:rPr>
                <w:rFonts w:ascii="TH SarabunPSK" w:eastAsia="Times New Roman" w:hAnsi="TH SarabunPSK" w:cs="TH SarabunPSK"/>
                <w:sz w:val="32"/>
                <w:szCs w:val="32"/>
                <w:lang w:eastAsia="en-US" w:bidi="th-TH"/>
              </w:rPr>
              <w:t>……………………………………..................</w:t>
            </w:r>
          </w:p>
          <w:p w14:paraId="1538D802" w14:textId="711CFE3C" w:rsidR="00F42C93" w:rsidRDefault="001F2591" w:rsidP="0092530E">
            <w:pPr>
              <w:tabs>
                <w:tab w:val="left" w:pos="1172"/>
                <w:tab w:val="left" w:pos="1788"/>
                <w:tab w:val="left" w:pos="2308"/>
                <w:tab w:val="left" w:pos="504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-284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US" w:bidi="th-TH"/>
              </w:rPr>
              <w:t xml:space="preserve">      </w:t>
            </w:r>
            <w:r w:rsidR="00F42C93" w:rsidRPr="009B254B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eastAsia="en-US" w:bidi="th-TH"/>
              </w:rPr>
              <w:t>(</w:t>
            </w:r>
            <w:r w:rsidR="00F42C93" w:rsidRPr="001F2591">
              <w:rPr>
                <w:rFonts w:ascii="TH SarabunPSK" w:eastAsia="Times New Roman" w:hAnsi="TH SarabunPSK" w:cs="TH SarabunPSK" w:hint="cs"/>
                <w:sz w:val="32"/>
                <w:szCs w:val="32"/>
                <w:u w:val="dotted"/>
                <w:cs/>
                <w:lang w:eastAsia="en-US" w:bidi="th-TH"/>
              </w:rPr>
              <w:t xml:space="preserve">  </w:t>
            </w:r>
            <w:r w:rsidRPr="001F2591">
              <w:rPr>
                <w:rFonts w:ascii="TH SarabunPSK" w:eastAsia="Times New Roman" w:hAnsi="TH SarabunPSK" w:cs="TH SarabunPSK"/>
                <w:sz w:val="32"/>
                <w:szCs w:val="32"/>
                <w:u w:val="dotted"/>
                <w:lang w:eastAsia="en-US" w:bidi="th-TH"/>
              </w:rPr>
              <w:t xml:space="preserve">                                         </w:t>
            </w:r>
            <w:r w:rsidR="00F42C93" w:rsidRPr="009B254B">
              <w:rPr>
                <w:rFonts w:ascii="TH SarabunPSK" w:eastAsia="Times New Roman" w:hAnsi="TH SarabunPSK" w:cs="TH SarabunPSK"/>
                <w:sz w:val="32"/>
                <w:szCs w:val="32"/>
                <w:lang w:eastAsia="en-US" w:bidi="th-TH"/>
              </w:rPr>
              <w:t>)</w:t>
            </w:r>
          </w:p>
          <w:p w14:paraId="40C3744E" w14:textId="77777777" w:rsidR="00AA2943" w:rsidRPr="0092530E" w:rsidRDefault="00AA2943" w:rsidP="0092530E">
            <w:pPr>
              <w:tabs>
                <w:tab w:val="left" w:pos="1172"/>
                <w:tab w:val="left" w:pos="1788"/>
                <w:tab w:val="left" w:pos="2308"/>
                <w:tab w:val="left" w:pos="504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-284"/>
              <w:jc w:val="center"/>
              <w:rPr>
                <w:rFonts w:ascii="TH SarabunPSK" w:eastAsia="Times New Roman" w:hAnsi="TH SarabunPSK" w:cs="TH SarabunPSK"/>
                <w:sz w:val="18"/>
                <w:szCs w:val="18"/>
                <w:lang w:eastAsia="en-US" w:bidi="th-TH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43"/>
        <w:tblW w:w="10490" w:type="dxa"/>
        <w:tblLook w:val="04A0" w:firstRow="1" w:lastRow="0" w:firstColumn="1" w:lastColumn="0" w:noHBand="0" w:noVBand="1"/>
      </w:tblPr>
      <w:tblGrid>
        <w:gridCol w:w="5211"/>
        <w:gridCol w:w="5279"/>
      </w:tblGrid>
      <w:tr w:rsidR="001C4AFC" w14:paraId="174C419A" w14:textId="77777777" w:rsidTr="0069539D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text" w:horzAnchor="margin" w:tblpY="861"/>
              <w:tblOverlap w:val="never"/>
              <w:tblW w:w="4492" w:type="dxa"/>
              <w:tblLook w:val="04A0" w:firstRow="1" w:lastRow="0" w:firstColumn="1" w:lastColumn="0" w:noHBand="0" w:noVBand="1"/>
            </w:tblPr>
            <w:tblGrid>
              <w:gridCol w:w="1150"/>
              <w:gridCol w:w="1028"/>
              <w:gridCol w:w="1367"/>
              <w:gridCol w:w="947"/>
            </w:tblGrid>
            <w:tr w:rsidR="00272212" w14:paraId="3360FD4B" w14:textId="77777777" w:rsidTr="00272212">
              <w:tc>
                <w:tcPr>
                  <w:tcW w:w="1150" w:type="dxa"/>
                </w:tcPr>
                <w:p w14:paraId="4B8ACF63" w14:textId="77777777" w:rsidR="00272212" w:rsidRPr="00272212" w:rsidRDefault="00272212" w:rsidP="0092530E">
                  <w:pPr>
                    <w:tabs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 w:bidi="th-TH"/>
                    </w:rPr>
                  </w:pPr>
                  <w:r w:rsidRPr="0027221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 w:bidi="th-TH"/>
                    </w:rPr>
                    <w:t>ลามาแล้ว</w:t>
                  </w:r>
                </w:p>
              </w:tc>
              <w:tc>
                <w:tcPr>
                  <w:tcW w:w="1028" w:type="dxa"/>
                </w:tcPr>
                <w:p w14:paraId="2742EA13" w14:textId="77777777" w:rsidR="00272212" w:rsidRPr="00272212" w:rsidRDefault="00272212" w:rsidP="0092530E">
                  <w:pPr>
                    <w:tabs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 w:bidi="th-TH"/>
                    </w:rPr>
                  </w:pPr>
                  <w:r w:rsidRPr="0027221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 w:bidi="th-TH"/>
                    </w:rPr>
                    <w:t>ลาครั้งนี้</w:t>
                  </w:r>
                </w:p>
              </w:tc>
              <w:tc>
                <w:tcPr>
                  <w:tcW w:w="1367" w:type="dxa"/>
                </w:tcPr>
                <w:p w14:paraId="4D1A9DF6" w14:textId="77777777" w:rsidR="00272212" w:rsidRPr="00272212" w:rsidRDefault="00272212" w:rsidP="0092530E">
                  <w:pPr>
                    <w:tabs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 w:bidi="th-TH"/>
                    </w:rPr>
                  </w:pPr>
                  <w:r w:rsidRPr="0027221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 w:bidi="th-TH"/>
                    </w:rPr>
                    <w:t>ยกเลิกวันลา</w:t>
                  </w:r>
                </w:p>
              </w:tc>
              <w:tc>
                <w:tcPr>
                  <w:tcW w:w="947" w:type="dxa"/>
                </w:tcPr>
                <w:p w14:paraId="112AD603" w14:textId="77777777" w:rsidR="00272212" w:rsidRPr="00272212" w:rsidRDefault="00272212" w:rsidP="0092530E">
                  <w:pPr>
                    <w:tabs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 w:bidi="th-TH"/>
                    </w:rPr>
                  </w:pPr>
                  <w:r w:rsidRPr="0027221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 w:bidi="th-TH"/>
                    </w:rPr>
                    <w:t>รวม</w:t>
                  </w:r>
                </w:p>
              </w:tc>
            </w:tr>
            <w:tr w:rsidR="00272212" w14:paraId="154A4A72" w14:textId="77777777" w:rsidTr="00272212">
              <w:tc>
                <w:tcPr>
                  <w:tcW w:w="1150" w:type="dxa"/>
                </w:tcPr>
                <w:p w14:paraId="2AE1F5AC" w14:textId="6BD8F211" w:rsidR="00272212" w:rsidRPr="00272212" w:rsidRDefault="00272212" w:rsidP="0092530E">
                  <w:pPr>
                    <w:tabs>
                      <w:tab w:val="left" w:pos="195"/>
                      <w:tab w:val="center" w:pos="394"/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 w:bidi="th-TH"/>
                    </w:rPr>
                  </w:pPr>
                  <w:r w:rsidRPr="0027221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 w:bidi="th-TH"/>
                    </w:rPr>
                    <w:t xml:space="preserve">  วัน</w:t>
                  </w:r>
                </w:p>
              </w:tc>
              <w:tc>
                <w:tcPr>
                  <w:tcW w:w="1028" w:type="dxa"/>
                </w:tcPr>
                <w:p w14:paraId="399A8FA4" w14:textId="7CCB6E6F" w:rsidR="00272212" w:rsidRPr="00272212" w:rsidRDefault="00272212" w:rsidP="0092530E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rtl/>
                      <w:cs/>
                    </w:rPr>
                  </w:pPr>
                  <w:r w:rsidRPr="0027221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 w:bidi="th-TH"/>
                    </w:rPr>
                    <w:t>วัน</w:t>
                  </w:r>
                </w:p>
              </w:tc>
              <w:tc>
                <w:tcPr>
                  <w:tcW w:w="1367" w:type="dxa"/>
                </w:tcPr>
                <w:p w14:paraId="79855D58" w14:textId="235886B2" w:rsidR="00272212" w:rsidRPr="00272212" w:rsidRDefault="0092530E" w:rsidP="0092530E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bidi="th-TH"/>
                    </w:rPr>
                  </w:pPr>
                  <w:r w:rsidRPr="0027221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 w:bidi="th-TH"/>
                    </w:rPr>
                    <w:t xml:space="preserve"> </w:t>
                  </w:r>
                  <w:r w:rsidR="003B18A3" w:rsidRPr="0027221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 w:bidi="th-TH"/>
                    </w:rPr>
                    <w:t xml:space="preserve"> </w:t>
                  </w:r>
                  <w:r w:rsidR="00272212" w:rsidRPr="0027221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 w:bidi="th-TH"/>
                    </w:rPr>
                    <w:t xml:space="preserve">  วัน</w:t>
                  </w:r>
                </w:p>
              </w:tc>
              <w:tc>
                <w:tcPr>
                  <w:tcW w:w="947" w:type="dxa"/>
                </w:tcPr>
                <w:p w14:paraId="0C5ADFD9" w14:textId="772B3C4B" w:rsidR="00272212" w:rsidRPr="00272212" w:rsidRDefault="001F2591" w:rsidP="0092530E">
                  <w:pPr>
                    <w:tabs>
                      <w:tab w:val="left" w:pos="1172"/>
                      <w:tab w:val="left" w:pos="1788"/>
                      <w:tab w:val="left" w:pos="2308"/>
                      <w:tab w:val="left" w:pos="5040"/>
                      <w:tab w:val="left" w:pos="6447"/>
                      <w:tab w:val="left" w:pos="6666"/>
                      <w:tab w:val="left" w:pos="8572"/>
                      <w:tab w:val="left" w:pos="9021"/>
                      <w:tab w:val="left" w:pos="9606"/>
                      <w:tab w:val="left" w:pos="10153"/>
                      <w:tab w:val="left" w:pos="10516"/>
                      <w:tab w:val="left" w:pos="10819"/>
                    </w:tabs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eastAsia="en-US" w:bidi="th-TH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 w:bidi="th-TH"/>
                    </w:rPr>
                    <w:t xml:space="preserve">   </w:t>
                  </w:r>
                  <w:r w:rsidR="00272212" w:rsidRPr="00272212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 w:bidi="th-TH"/>
                    </w:rPr>
                    <w:t>วัน</w:t>
                  </w:r>
                </w:p>
              </w:tc>
            </w:tr>
          </w:tbl>
          <w:p w14:paraId="5E16BD3F" w14:textId="77777777" w:rsidR="00272212" w:rsidRPr="00E91A0C" w:rsidRDefault="00E72BFF" w:rsidP="0092530E">
            <w:pPr>
              <w:tabs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u w:val="single"/>
                <w:cs/>
                <w:lang w:eastAsia="en-US" w:bidi="th-TH"/>
              </w:rPr>
            </w:pPr>
            <w:r w:rsidRPr="00272212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u w:val="single"/>
                <w:cs/>
                <w:lang w:eastAsia="en-US" w:bidi="th-TH"/>
              </w:rPr>
              <w:t>สถิติการลาในปีงบประมาณนี้</w:t>
            </w:r>
          </w:p>
        </w:tc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</w:tcPr>
          <w:p w14:paraId="2966FED1" w14:textId="00B2A9E5" w:rsidR="001C4AFC" w:rsidRPr="009B254B" w:rsidRDefault="000D761B" w:rsidP="0092530E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u w:val="single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 w:hint="cs"/>
                <w:b/>
                <w:bCs/>
                <w:sz w:val="28"/>
                <w:szCs w:val="28"/>
                <w:u w:val="single"/>
                <w:cs/>
                <w:lang w:eastAsia="en-US" w:bidi="th-TH"/>
              </w:rPr>
              <w:t>ผ่านหัวหน้างานฯ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28"/>
                <w:szCs w:val="28"/>
                <w:u w:val="single"/>
                <w:cs/>
                <w:lang w:eastAsia="en-US" w:bidi="th-TH"/>
              </w:rPr>
              <w:t>/ผู้ช่วยผู้อำนวยการ</w:t>
            </w:r>
          </w:p>
          <w:p w14:paraId="6F4A6519" w14:textId="018BF974" w:rsidR="001C4AFC" w:rsidRPr="009B254B" w:rsidRDefault="00885ECA" w:rsidP="0092530E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  <w:sdt>
              <w:sdtPr>
                <w:rPr>
                  <w:rFonts w:ascii="TH SarabunPSK" w:eastAsia="Times New Roman" w:hAnsi="TH SarabunPSK" w:cs="TH SarabunPSK"/>
                  <w:sz w:val="28"/>
                  <w:szCs w:val="28"/>
                  <w:cs/>
                  <w:lang w:eastAsia="en-US" w:bidi="th-TH"/>
                </w:rPr>
                <w:id w:val="-847863290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0D761B">
                  <w:rPr>
                    <w:rFonts w:ascii="TH SarabunPSK" w:eastAsia="Times New Roman" w:hAnsi="TH SarabunPSK" w:cs="TH SarabunPSK"/>
                    <w:sz w:val="28"/>
                    <w:szCs w:val="28"/>
                    <w:lang w:eastAsia="en-US" w:bidi="th-TH"/>
                  </w:rPr>
                  <w:sym w:font="Wingdings" w:char="F06F"/>
                </w:r>
              </w:sdtContent>
            </w:sdt>
            <w:r w:rsidR="001C4AFC"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 xml:space="preserve"> </w:t>
            </w:r>
            <w:r w:rsidR="000D761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เห็นควรอนุญาต</w:t>
            </w:r>
            <w:r w:rsidR="001C4AFC"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     </w:t>
            </w:r>
            <w:r w:rsidR="00483D3A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 </w:t>
            </w:r>
            <w:r w:rsidR="001C4AFC"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</w:t>
            </w:r>
            <w:sdt>
              <w:sdtPr>
                <w:rPr>
                  <w:rFonts w:ascii="TH SarabunPSK" w:eastAsia="Times New Roman" w:hAnsi="TH SarabunPSK" w:cs="TH SarabunPSK"/>
                  <w:sz w:val="28"/>
                  <w:szCs w:val="28"/>
                  <w:cs/>
                  <w:lang w:eastAsia="en-US" w:bidi="th-TH"/>
                </w:rPr>
                <w:id w:val="1963298297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="001C4AFC" w:rsidRPr="009B254B">
                  <w:rPr>
                    <w:rFonts w:ascii="TH SarabunPSK" w:eastAsia="Times New Roman" w:hAnsi="TH SarabunPSK" w:cs="TH SarabunPSK"/>
                    <w:sz w:val="28"/>
                    <w:szCs w:val="28"/>
                    <w:lang w:eastAsia="en-US" w:bidi="th-TH"/>
                  </w:rPr>
                  <w:sym w:font="Wingdings" w:char="F06F"/>
                </w:r>
              </w:sdtContent>
            </w:sdt>
            <w:r w:rsidR="001C4AFC"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 xml:space="preserve"> </w:t>
            </w:r>
            <w:r w:rsidR="000D761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เห็นควรไม่อนุญาต เนื่องจาก</w:t>
            </w:r>
          </w:p>
          <w:p w14:paraId="1605AC52" w14:textId="3F555D2B" w:rsidR="001C4AFC" w:rsidRPr="000D761B" w:rsidRDefault="001C4AFC" w:rsidP="0092530E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sz w:val="28"/>
                <w:szCs w:val="28"/>
                <w:u w:val="dotted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    </w:t>
            </w: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  <w:tab/>
              <w:t xml:space="preserve"> 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  <w:t xml:space="preserve">      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  <w:t xml:space="preserve">  </w:t>
            </w:r>
          </w:p>
          <w:p w14:paraId="72B08207" w14:textId="77777777" w:rsidR="009D42AC" w:rsidRPr="0092530E" w:rsidRDefault="009D42AC" w:rsidP="0092530E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sz w:val="14"/>
                <w:szCs w:val="14"/>
                <w:lang w:eastAsia="en-US" w:bidi="th-TH"/>
              </w:rPr>
            </w:pPr>
          </w:p>
          <w:p w14:paraId="3D4726B0" w14:textId="77777777" w:rsidR="000D761B" w:rsidRPr="009B254B" w:rsidRDefault="000D761B" w:rsidP="000D761B">
            <w:pPr>
              <w:tabs>
                <w:tab w:val="left" w:pos="3264"/>
              </w:tabs>
              <w:ind w:right="137" w:firstLine="287"/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>(ลงชื่อ)</w:t>
            </w:r>
            <w:r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     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sdt>
              <w:sdtPr>
                <w:rPr>
                  <w:rFonts w:ascii="TH SarabunPSK" w:eastAsia="Times New Roman" w:hAnsi="TH SarabunPSK" w:cs="TH SarabunPSK" w:hint="cs"/>
                  <w:color w:val="FFFFFF" w:themeColor="background1"/>
                  <w:sz w:val="28"/>
                  <w:szCs w:val="28"/>
                  <w:cs/>
                  <w:lang w:eastAsia="en-US" w:bidi="th-TH"/>
                </w:rPr>
                <w:alias w:val="กรุณาเลือก"/>
                <w:tag w:val="กรุณาเลือก"/>
                <w:id w:val="-641114917"/>
                <w:dropDownList>
                  <w:listItem w:displayText="หัวหน้างาน" w:value="หัวหน้างาน"/>
                  <w:listItem w:displayText="หัวหน้าสำนักงานฯ" w:value="หัวหน้าสำนักงานฯ"/>
                </w:dropDownList>
              </w:sdtPr>
              <w:sdtEndPr>
                <w:rPr>
                  <w:rFonts w:hint="default"/>
                  <w:cs w:val="0"/>
                </w:rPr>
              </w:sdtEndPr>
              <w:sdtContent>
                <w:r w:rsidRPr="00B31801">
                  <w:rPr>
                    <w:rFonts w:ascii="TH SarabunPSK" w:eastAsia="Times New Roman" w:hAnsi="TH SarabunPSK" w:cs="TH SarabunPSK" w:hint="cs"/>
                    <w:color w:val="FFFFFF" w:themeColor="background1"/>
                    <w:sz w:val="28"/>
                    <w:szCs w:val="28"/>
                    <w:cs/>
                    <w:lang w:eastAsia="en-US" w:bidi="th-TH"/>
                  </w:rPr>
                  <w:t>หัวหน้างาน</w:t>
                </w:r>
              </w:sdtContent>
            </w:sdt>
          </w:p>
          <w:p w14:paraId="6DA3F80A" w14:textId="77777777" w:rsidR="000D761B" w:rsidRDefault="000D761B" w:rsidP="000D761B">
            <w:pPr>
              <w:tabs>
                <w:tab w:val="left" w:pos="3264"/>
              </w:tabs>
              <w:ind w:firstLine="429"/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    (.....................................................)</w:t>
            </w:r>
          </w:p>
          <w:p w14:paraId="466F8A20" w14:textId="77777777" w:rsidR="000D761B" w:rsidRDefault="000D761B" w:rsidP="000D761B">
            <w:pPr>
              <w:tabs>
                <w:tab w:val="left" w:pos="3264"/>
              </w:tabs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ตำแหน่ง  .......................................................</w:t>
            </w:r>
          </w:p>
          <w:p w14:paraId="5FD55C8C" w14:textId="4012B615" w:rsidR="001C4AFC" w:rsidRPr="009B254B" w:rsidRDefault="000D761B" w:rsidP="000D761B">
            <w:pPr>
              <w:tabs>
                <w:tab w:val="left" w:pos="3828"/>
              </w:tabs>
              <w:rPr>
                <w:rFonts w:ascii="TH SarabunPSK" w:eastAsia="Times New Roman" w:hAnsi="TH SarabunPSK" w:cs="TH SarabunPSK"/>
                <w:sz w:val="28"/>
                <w:szCs w:val="28"/>
                <w:u w:val="dotted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วันที่</w:t>
            </w:r>
            <w:r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     </w:t>
            </w:r>
            <w:r w:rsidR="001C4AFC"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</w:p>
        </w:tc>
      </w:tr>
      <w:tr w:rsidR="0069539D" w14:paraId="7F65AC80" w14:textId="77777777" w:rsidTr="0069539D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637D6325" w14:textId="77777777" w:rsidR="0069539D" w:rsidRDefault="0069539D" w:rsidP="0069539D">
            <w:pPr>
              <w:ind w:right="159"/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</w:p>
          <w:p w14:paraId="5C51771A" w14:textId="77777777" w:rsidR="0069539D" w:rsidRPr="009B254B" w:rsidRDefault="0069539D" w:rsidP="0069539D">
            <w:pPr>
              <w:ind w:right="159"/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  <w:t>(</w:t>
            </w: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>ลงชื่อ)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ผู้ตรวจ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            </w:t>
            </w:r>
          </w:p>
          <w:p w14:paraId="42E86F4F" w14:textId="4F0103DF" w:rsidR="00E83885" w:rsidRDefault="008B7A07" w:rsidP="00E83885">
            <w:pPr>
              <w:ind w:right="1288"/>
              <w:jc w:val="center"/>
              <w:rPr>
                <w:rFonts w:ascii="TH SarabunPSK" w:eastAsia="Times New Roman" w:hAnsi="TH SarabunPSK" w:cs="TH SarabunPSK"/>
                <w:sz w:val="28"/>
                <w:szCs w:val="28"/>
                <w:lang w:eastAsia="en-US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 xml:space="preserve"> </w:t>
            </w:r>
            <w:r w:rsidR="00E83885">
              <w:rPr>
                <w:rFonts w:ascii="TH SarabunIT๙" w:hAnsi="TH SarabunIT๙" w:cs="TH SarabunIT๙" w:hint="cs"/>
                <w:sz w:val="28"/>
                <w:szCs w:val="28"/>
                <w:cs/>
                <w:lang w:bidi="th-TH"/>
              </w:rPr>
              <w:t>(</w:t>
            </w:r>
            <w:r w:rsidR="00C649E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นายวิวัฒน์ เพชรยื้อ</w:t>
            </w:r>
            <w:r w:rsidR="00E83885">
              <w:rPr>
                <w:rFonts w:ascii="TH SarabunIT๙" w:hAnsi="TH SarabunIT๙" w:cs="TH SarabunIT๙"/>
                <w:sz w:val="28"/>
                <w:szCs w:val="28"/>
              </w:rPr>
              <w:t>)</w:t>
            </w:r>
          </w:p>
          <w:p w14:paraId="6529F44E" w14:textId="6A02F779" w:rsidR="008B7A07" w:rsidRDefault="00E83885" w:rsidP="00E83885">
            <w:pPr>
              <w:ind w:right="1288"/>
              <w:jc w:val="center"/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เจ้าหน้าที่บริหารงานทั่วไป</w:t>
            </w:r>
          </w:p>
          <w:p w14:paraId="6CCECB94" w14:textId="158E2E41" w:rsidR="0069539D" w:rsidRDefault="008B7A07" w:rsidP="008B7A07">
            <w:pPr>
              <w:tabs>
                <w:tab w:val="left" w:pos="1172"/>
                <w:tab w:val="left" w:pos="1788"/>
                <w:tab w:val="left" w:pos="2308"/>
                <w:tab w:val="left" w:pos="3402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1288" w:firstLine="426"/>
              <w:rPr>
                <w:rFonts w:ascii="TH SarabunPSK" w:eastAsia="Times New Roman" w:hAnsi="TH SarabunPSK" w:cs="TH SarabunPSK"/>
                <w:sz w:val="28"/>
                <w:szCs w:val="28"/>
                <w:u w:val="dotted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วันที่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u w:val="dotted"/>
                <w:cs/>
                <w:lang w:eastAsia="en-US" w:bidi="th-TH"/>
              </w:rPr>
              <w:tab/>
            </w:r>
          </w:p>
          <w:p w14:paraId="5464D42A" w14:textId="77777777" w:rsidR="0069539D" w:rsidRDefault="0069539D" w:rsidP="0069539D">
            <w:pPr>
              <w:tabs>
                <w:tab w:val="left" w:pos="1172"/>
                <w:tab w:val="left" w:pos="1788"/>
                <w:tab w:val="left" w:pos="2308"/>
                <w:tab w:val="left" w:pos="3402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1288" w:firstLine="426"/>
              <w:rPr>
                <w:rFonts w:ascii="TH SarabunPSK" w:eastAsia="Times New Roman" w:hAnsi="TH SarabunPSK" w:cs="TH SarabunPSK"/>
                <w:sz w:val="28"/>
                <w:szCs w:val="28"/>
                <w:u w:val="dotted"/>
                <w:lang w:eastAsia="en-US" w:bidi="th-TH"/>
              </w:rPr>
            </w:pPr>
          </w:p>
          <w:p w14:paraId="3B2C4293" w14:textId="77777777" w:rsidR="0069539D" w:rsidRPr="0089569D" w:rsidRDefault="0069539D" w:rsidP="0069539D">
            <w:pPr>
              <w:tabs>
                <w:tab w:val="left" w:pos="1172"/>
                <w:tab w:val="left" w:pos="1788"/>
                <w:tab w:val="left" w:pos="2308"/>
                <w:tab w:val="left" w:pos="3402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347" w:firstLine="2410"/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</w:pPr>
          </w:p>
        </w:tc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</w:tcPr>
          <w:p w14:paraId="2C02C9C9" w14:textId="48E4137C" w:rsidR="0069539D" w:rsidRDefault="0069539D" w:rsidP="0069539D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u w:val="single"/>
                <w:lang w:eastAsia="en-US" w:bidi="th-TH"/>
              </w:rPr>
            </w:pPr>
          </w:p>
          <w:p w14:paraId="70CC6638" w14:textId="6C7A5AF1" w:rsidR="000D761B" w:rsidRDefault="000D761B" w:rsidP="0069539D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u w:val="single"/>
                <w:lang w:eastAsia="en-US" w:bidi="th-TH"/>
              </w:rPr>
            </w:pPr>
          </w:p>
          <w:p w14:paraId="2CFFBF45" w14:textId="77777777" w:rsidR="000D761B" w:rsidRDefault="000D761B" w:rsidP="0069539D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u w:val="single"/>
                <w:lang w:eastAsia="en-US" w:bidi="th-TH"/>
              </w:rPr>
            </w:pPr>
          </w:p>
          <w:p w14:paraId="0203E955" w14:textId="77777777" w:rsidR="0069539D" w:rsidRPr="009B254B" w:rsidRDefault="0069539D" w:rsidP="0069539D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u w:val="single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 w:hint="cs"/>
                <w:b/>
                <w:bCs/>
                <w:sz w:val="28"/>
                <w:szCs w:val="28"/>
                <w:u w:val="single"/>
                <w:cs/>
                <w:lang w:eastAsia="en-US" w:bidi="th-TH"/>
              </w:rPr>
              <w:t>คำสั่ง</w:t>
            </w:r>
          </w:p>
          <w:p w14:paraId="6B1B1607" w14:textId="77777777" w:rsidR="0069539D" w:rsidRDefault="0069539D" w:rsidP="0069539D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sz w:val="28"/>
                <w:szCs w:val="28"/>
                <w:u w:val="dotted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</w:t>
            </w:r>
            <w:sdt>
              <w:sdtPr>
                <w:rPr>
                  <w:rFonts w:ascii="TH SarabunPSK" w:eastAsia="Times New Roman" w:hAnsi="TH SarabunPSK" w:cs="TH SarabunPSK"/>
                  <w:sz w:val="28"/>
                  <w:szCs w:val="28"/>
                  <w:cs/>
                  <w:lang w:eastAsia="en-US" w:bidi="th-TH"/>
                </w:rPr>
                <w:id w:val="-357276181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>
                  <w:rPr>
                    <w:rFonts w:ascii="TH SarabunPSK" w:eastAsia="Times New Roman" w:hAnsi="TH SarabunPSK" w:cs="TH SarabunPSK"/>
                    <w:sz w:val="28"/>
                    <w:szCs w:val="28"/>
                    <w:lang w:eastAsia="en-US" w:bidi="th-TH"/>
                  </w:rPr>
                  <w:sym w:font="Wingdings" w:char="F06F"/>
                </w:r>
              </w:sdtContent>
            </w:sdt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 xml:space="preserve"> 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อนุญาต       </w:t>
            </w:r>
            <w:sdt>
              <w:sdtPr>
                <w:rPr>
                  <w:rFonts w:ascii="TH SarabunPSK" w:eastAsia="Times New Roman" w:hAnsi="TH SarabunPSK" w:cs="TH SarabunPSK"/>
                  <w:sz w:val="28"/>
                  <w:szCs w:val="28"/>
                  <w:cs/>
                  <w:lang w:eastAsia="en-US" w:bidi="th-TH"/>
                </w:rPr>
                <w:id w:val="878591970"/>
                <w14:checkbox>
                  <w14:checked w14:val="0"/>
                  <w14:checkedState w14:val="00FE" w14:font="Wingdings"/>
                  <w14:uncheckedState w14:val="006F" w14:font="Wingdings"/>
                </w14:checkbox>
              </w:sdtPr>
              <w:sdtEndPr/>
              <w:sdtContent>
                <w:r w:rsidRPr="009B254B">
                  <w:rPr>
                    <w:rFonts w:ascii="TH SarabunPSK" w:eastAsia="Times New Roman" w:hAnsi="TH SarabunPSK" w:cs="TH SarabunPSK"/>
                    <w:sz w:val="28"/>
                    <w:szCs w:val="28"/>
                    <w:lang w:eastAsia="en-US" w:bidi="th-TH"/>
                  </w:rPr>
                  <w:sym w:font="Wingdings" w:char="F06F"/>
                </w:r>
              </w:sdtContent>
            </w:sdt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 xml:space="preserve"> 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ไม่อนุญาต   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</w:t>
            </w:r>
          </w:p>
          <w:p w14:paraId="0928F493" w14:textId="77777777" w:rsidR="0069539D" w:rsidRPr="009B254B" w:rsidRDefault="0069539D" w:rsidP="0069539D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</w:p>
          <w:p w14:paraId="033B5059" w14:textId="77777777" w:rsidR="0069539D" w:rsidRPr="0092530E" w:rsidRDefault="0069539D" w:rsidP="0069539D">
            <w:pPr>
              <w:tabs>
                <w:tab w:val="left" w:pos="1172"/>
                <w:tab w:val="left" w:pos="1788"/>
                <w:tab w:val="left" w:pos="2308"/>
                <w:tab w:val="left" w:pos="4820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rPr>
                <w:rFonts w:ascii="TH SarabunPSK" w:eastAsia="Times New Roman" w:hAnsi="TH SarabunPSK" w:cs="TH SarabunPSK"/>
                <w:sz w:val="20"/>
                <w:szCs w:val="20"/>
                <w:lang w:eastAsia="en-US" w:bidi="th-TH"/>
              </w:rPr>
            </w:pPr>
          </w:p>
          <w:p w14:paraId="260B9B16" w14:textId="77777777" w:rsidR="008B7A07" w:rsidRPr="009B254B" w:rsidRDefault="008B7A07" w:rsidP="008B7A07">
            <w:pPr>
              <w:ind w:right="137" w:firstLine="426"/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>(ลงชื่อ)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ab/>
              <w:t xml:space="preserve">              </w:t>
            </w:r>
          </w:p>
          <w:p w14:paraId="001B7C40" w14:textId="77777777" w:rsidR="00E83885" w:rsidRDefault="00E83885" w:rsidP="00E83885">
            <w:pPr>
              <w:tabs>
                <w:tab w:val="left" w:pos="4574"/>
              </w:tabs>
              <w:ind w:right="317" w:firstLine="321"/>
              <w:jc w:val="center"/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(</w:t>
            </w:r>
            <w:r w:rsidRPr="002949FF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ผู้ช่วยศาสตราจารย์</w:t>
            </w:r>
            <w:r w:rsidRPr="002949FF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 xml:space="preserve"> </w:t>
            </w:r>
            <w:r w:rsidRPr="002949FF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ดร</w:t>
            </w:r>
            <w:r w:rsidRPr="002949FF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>.</w:t>
            </w:r>
            <w:r w:rsidRPr="002949FF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เอื้อมพร</w:t>
            </w:r>
            <w:r w:rsidRPr="002949FF"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t xml:space="preserve"> </w:t>
            </w:r>
            <w:r w:rsidRPr="002949FF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หลินเจริญ</w:t>
            </w: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)</w:t>
            </w:r>
          </w:p>
          <w:p w14:paraId="65CCDDD5" w14:textId="397A5E98" w:rsidR="008B7A07" w:rsidRPr="009B254B" w:rsidRDefault="00E83885" w:rsidP="00E83885">
            <w:pPr>
              <w:tabs>
                <w:tab w:val="left" w:pos="4574"/>
              </w:tabs>
              <w:ind w:right="317" w:firstLine="321"/>
              <w:jc w:val="center"/>
              <w:rPr>
                <w:rFonts w:ascii="TH SarabunPSK" w:eastAsia="Times New Roman" w:hAnsi="TH SarabunPSK" w:cs="TH SarabunPSK"/>
                <w:sz w:val="28"/>
                <w:szCs w:val="28"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รักษาการในตำแหน่ง</w:t>
            </w:r>
            <w:r w:rsidRPr="002B64B9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ผู้อำนวยการ</w:t>
            </w:r>
            <w:r>
              <w:rPr>
                <w:rFonts w:ascii="TH SarabunPSK" w:eastAsia="Times New Roman" w:hAnsi="TH SarabunPSK" w:cs="TH SarabunPSK"/>
                <w:sz w:val="28"/>
                <w:szCs w:val="28"/>
                <w:cs/>
                <w:lang w:eastAsia="en-US" w:bidi="th-TH"/>
              </w:rPr>
              <w:br/>
            </w:r>
            <w:r w:rsidRPr="002B64B9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โรงเรียนอนุบาลและประถมสาธิตมหาวิทยาลัยนเรศวร</w:t>
            </w:r>
          </w:p>
          <w:p w14:paraId="73E04FE3" w14:textId="09268552" w:rsidR="0069539D" w:rsidRPr="009B254B" w:rsidRDefault="008B7A07" w:rsidP="008B7A07">
            <w:pPr>
              <w:tabs>
                <w:tab w:val="left" w:pos="1172"/>
                <w:tab w:val="left" w:pos="1788"/>
                <w:tab w:val="left" w:pos="2308"/>
                <w:tab w:val="left" w:pos="4256"/>
                <w:tab w:val="left" w:pos="6447"/>
                <w:tab w:val="left" w:pos="9021"/>
                <w:tab w:val="left" w:pos="9606"/>
                <w:tab w:val="left" w:pos="10153"/>
                <w:tab w:val="left" w:pos="10516"/>
                <w:tab w:val="left" w:pos="10819"/>
              </w:tabs>
              <w:ind w:right="493" w:firstLine="996"/>
              <w:rPr>
                <w:rFonts w:ascii="TH SarabunPSK" w:eastAsia="Times New Roman" w:hAnsi="TH SarabunPSK" w:cs="TH SarabunPSK"/>
                <w:b/>
                <w:bCs/>
                <w:sz w:val="28"/>
                <w:szCs w:val="28"/>
                <w:u w:val="single"/>
                <w:cs/>
                <w:lang w:eastAsia="en-US" w:bidi="th-TH"/>
              </w:rPr>
            </w:pP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 xml:space="preserve"> </w:t>
            </w:r>
            <w:r w:rsidRPr="009B254B"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วันที่</w:t>
            </w:r>
            <w:r>
              <w:rPr>
                <w:rFonts w:ascii="TH SarabunPSK" w:eastAsia="Times New Roman" w:hAnsi="TH SarabunPSK" w:cs="TH SarabunPSK" w:hint="cs"/>
                <w:sz w:val="28"/>
                <w:szCs w:val="28"/>
                <w:cs/>
                <w:lang w:eastAsia="en-US" w:bidi="th-TH"/>
              </w:rPr>
              <w:t>.................................................................</w:t>
            </w:r>
            <w:r w:rsidRPr="00CA0D34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   </w:t>
            </w:r>
            <w:r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                                    </w:t>
            </w:r>
            <w:r w:rsidRPr="00CA0D34">
              <w:rPr>
                <w:rFonts w:ascii="TH SarabunPSK" w:eastAsia="Times New Roman" w:hAnsi="TH SarabunPSK" w:cs="TH SarabunPSK" w:hint="cs"/>
                <w:sz w:val="28"/>
                <w:szCs w:val="28"/>
                <w:u w:val="dotted"/>
                <w:cs/>
                <w:lang w:eastAsia="en-US" w:bidi="th-TH"/>
              </w:rPr>
              <w:t xml:space="preserve"> </w:t>
            </w:r>
          </w:p>
        </w:tc>
      </w:tr>
    </w:tbl>
    <w:p w14:paraId="7A97A036" w14:textId="77777777" w:rsidR="00D3432F" w:rsidRPr="00652F64" w:rsidRDefault="00D3432F" w:rsidP="0092530E">
      <w:pPr>
        <w:tabs>
          <w:tab w:val="left" w:pos="1172"/>
          <w:tab w:val="left" w:pos="1788"/>
          <w:tab w:val="left" w:pos="2308"/>
          <w:tab w:val="left" w:pos="5040"/>
          <w:tab w:val="left" w:pos="6447"/>
          <w:tab w:val="left" w:pos="6666"/>
          <w:tab w:val="left" w:pos="8572"/>
          <w:tab w:val="left" w:pos="9021"/>
          <w:tab w:val="left" w:pos="9606"/>
          <w:tab w:val="left" w:pos="10153"/>
          <w:tab w:val="left" w:pos="10516"/>
          <w:tab w:val="left" w:pos="10819"/>
        </w:tabs>
        <w:rPr>
          <w:rFonts w:ascii="TH SarabunPSK" w:eastAsia="Times New Roman" w:hAnsi="TH SarabunPSK" w:cs="TH SarabunPSK"/>
          <w:sz w:val="27"/>
          <w:szCs w:val="27"/>
          <w:lang w:eastAsia="en-US" w:bidi="th-TH"/>
        </w:rPr>
      </w:pPr>
    </w:p>
    <w:sectPr w:rsidR="00D3432F" w:rsidRPr="00652F64" w:rsidSect="00BA4B6B">
      <w:headerReference w:type="default" r:id="rId11"/>
      <w:pgSz w:w="11907" w:h="16840" w:code="9"/>
      <w:pgMar w:top="567" w:right="837" w:bottom="284" w:left="1134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FACE8" w14:textId="77777777" w:rsidR="00885ECA" w:rsidRDefault="00885ECA" w:rsidP="00D3432F">
      <w:r>
        <w:separator/>
      </w:r>
    </w:p>
  </w:endnote>
  <w:endnote w:type="continuationSeparator" w:id="0">
    <w:p w14:paraId="70D68036" w14:textId="77777777" w:rsidR="00885ECA" w:rsidRDefault="00885ECA" w:rsidP="00D34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CD3C8" w14:textId="77777777" w:rsidR="00885ECA" w:rsidRDefault="00885ECA" w:rsidP="00D3432F">
      <w:r>
        <w:separator/>
      </w:r>
    </w:p>
  </w:footnote>
  <w:footnote w:type="continuationSeparator" w:id="0">
    <w:p w14:paraId="5DED25C5" w14:textId="77777777" w:rsidR="00885ECA" w:rsidRDefault="00885ECA" w:rsidP="00D34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D6F75" w14:textId="77777777" w:rsidR="008106A1" w:rsidRDefault="008106A1" w:rsidP="00D3432F">
    <w:pPr>
      <w:pStyle w:val="Header"/>
      <w:jc w:val="center"/>
      <w:rPr>
        <w:rFonts w:ascii="TH SarabunPSK" w:eastAsia="Times New Roman" w:hAnsi="TH SarabunPSK" w:cs="TH SarabunPSK"/>
        <w:b/>
        <w:bCs/>
        <w:sz w:val="40"/>
        <w:szCs w:val="40"/>
        <w:u w:val="single"/>
        <w:lang w:eastAsia="en-US" w:bidi="th-TH"/>
      </w:rPr>
    </w:pPr>
  </w:p>
  <w:p w14:paraId="7B699E7D" w14:textId="77777777" w:rsidR="00F309CE" w:rsidRPr="00D3432F" w:rsidRDefault="00F309CE" w:rsidP="00D3432F">
    <w:pPr>
      <w:pStyle w:val="Header"/>
      <w:jc w:val="center"/>
      <w:rPr>
        <w:sz w:val="40"/>
        <w:szCs w:val="40"/>
        <w:lang w:bidi="th-TH"/>
      </w:rPr>
    </w:pPr>
    <w:r w:rsidRPr="00D3432F">
      <w:rPr>
        <w:rFonts w:ascii="TH SarabunPSK" w:eastAsia="Times New Roman" w:hAnsi="TH SarabunPSK" w:cs="TH SarabunPSK"/>
        <w:b/>
        <w:bCs/>
        <w:sz w:val="40"/>
        <w:szCs w:val="40"/>
        <w:u w:val="single"/>
        <w:cs/>
        <w:lang w:eastAsia="en-US" w:bidi="th-TH"/>
      </w:rPr>
      <w:t>แบบใบ</w:t>
    </w:r>
    <w:r w:rsidR="002D1814">
      <w:rPr>
        <w:rFonts w:ascii="TH SarabunPSK" w:eastAsia="Times New Roman" w:hAnsi="TH SarabunPSK" w:cs="TH SarabunPSK" w:hint="cs"/>
        <w:b/>
        <w:bCs/>
        <w:sz w:val="40"/>
        <w:szCs w:val="40"/>
        <w:u w:val="single"/>
        <w:cs/>
        <w:lang w:eastAsia="en-US" w:bidi="th-TH"/>
      </w:rPr>
      <w:t>ลา</w:t>
    </w:r>
    <w:r w:rsidR="00BC7AC3">
      <w:rPr>
        <w:rFonts w:ascii="TH SarabunPSK" w:eastAsia="Times New Roman" w:hAnsi="TH SarabunPSK" w:cs="TH SarabunPSK" w:hint="cs"/>
        <w:b/>
        <w:bCs/>
        <w:sz w:val="40"/>
        <w:szCs w:val="40"/>
        <w:u w:val="single"/>
        <w:cs/>
        <w:lang w:eastAsia="en-US" w:bidi="th-TH"/>
      </w:rPr>
      <w:t>พักผ่อน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64ADB4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9BEB05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76CE3C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6EDBB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F70499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60AB0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58B7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78BB5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4A09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20BB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15326E"/>
    <w:multiLevelType w:val="multilevel"/>
    <w:tmpl w:val="9E26B4E8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1" w15:restartNumberingAfterBreak="0">
    <w:nsid w:val="55975B90"/>
    <w:multiLevelType w:val="multilevel"/>
    <w:tmpl w:val="9E26B4E8"/>
    <w:numStyleLink w:val="ArticleSection"/>
  </w:abstractNum>
  <w:abstractNum w:abstractNumId="12" w15:restartNumberingAfterBreak="0">
    <w:nsid w:val="5E7B579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7B960E42"/>
    <w:multiLevelType w:val="multilevel"/>
    <w:tmpl w:val="9E26B4E8"/>
    <w:numStyleLink w:val="ArticleSection"/>
  </w:abstractNum>
  <w:abstractNum w:abstractNumId="14" w15:restartNumberingAfterBreak="0">
    <w:nsid w:val="7D9F098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14"/>
  </w:num>
  <w:num w:numId="2">
    <w:abstractNumId w:val="13"/>
  </w:num>
  <w:num w:numId="3">
    <w:abstractNumId w:val="12"/>
  </w:num>
  <w:num w:numId="4">
    <w:abstractNumId w:val="10"/>
  </w:num>
  <w:num w:numId="5">
    <w:abstractNumId w:val="11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NotTrackFormatting/>
  <w:documentProtection w:edit="forms" w:enforcement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7F1"/>
    <w:rsid w:val="000029B2"/>
    <w:rsid w:val="00014D75"/>
    <w:rsid w:val="000271FC"/>
    <w:rsid w:val="00040DB6"/>
    <w:rsid w:val="00064292"/>
    <w:rsid w:val="000C3F3B"/>
    <w:rsid w:val="000D761B"/>
    <w:rsid w:val="000F6526"/>
    <w:rsid w:val="0017726A"/>
    <w:rsid w:val="00193154"/>
    <w:rsid w:val="001B646F"/>
    <w:rsid w:val="001C4AFC"/>
    <w:rsid w:val="001F2591"/>
    <w:rsid w:val="001F577B"/>
    <w:rsid w:val="0020680E"/>
    <w:rsid w:val="00247E22"/>
    <w:rsid w:val="00255D97"/>
    <w:rsid w:val="00272212"/>
    <w:rsid w:val="002B211C"/>
    <w:rsid w:val="002B4D61"/>
    <w:rsid w:val="002C52D5"/>
    <w:rsid w:val="002D1814"/>
    <w:rsid w:val="002F3122"/>
    <w:rsid w:val="003169A7"/>
    <w:rsid w:val="003336D1"/>
    <w:rsid w:val="00396382"/>
    <w:rsid w:val="003B18A3"/>
    <w:rsid w:val="003B527E"/>
    <w:rsid w:val="003B5FA2"/>
    <w:rsid w:val="0043372A"/>
    <w:rsid w:val="00440785"/>
    <w:rsid w:val="004522B2"/>
    <w:rsid w:val="00471BBC"/>
    <w:rsid w:val="00482B46"/>
    <w:rsid w:val="00483D3A"/>
    <w:rsid w:val="004842BC"/>
    <w:rsid w:val="00486229"/>
    <w:rsid w:val="004D7B6F"/>
    <w:rsid w:val="004F334E"/>
    <w:rsid w:val="00507B0D"/>
    <w:rsid w:val="005153CC"/>
    <w:rsid w:val="005351D1"/>
    <w:rsid w:val="00581CB7"/>
    <w:rsid w:val="00591B81"/>
    <w:rsid w:val="005B3A23"/>
    <w:rsid w:val="005C0A05"/>
    <w:rsid w:val="005C5563"/>
    <w:rsid w:val="00627433"/>
    <w:rsid w:val="00652F64"/>
    <w:rsid w:val="00653727"/>
    <w:rsid w:val="0068041D"/>
    <w:rsid w:val="0069539D"/>
    <w:rsid w:val="006C1E61"/>
    <w:rsid w:val="006C295D"/>
    <w:rsid w:val="00726D07"/>
    <w:rsid w:val="00750932"/>
    <w:rsid w:val="00762288"/>
    <w:rsid w:val="00787BC1"/>
    <w:rsid w:val="007946CE"/>
    <w:rsid w:val="008054E4"/>
    <w:rsid w:val="008106A1"/>
    <w:rsid w:val="008107F1"/>
    <w:rsid w:val="00855269"/>
    <w:rsid w:val="00885ECA"/>
    <w:rsid w:val="00892DCA"/>
    <w:rsid w:val="0089569D"/>
    <w:rsid w:val="008A60BA"/>
    <w:rsid w:val="008B2D1F"/>
    <w:rsid w:val="008B7A07"/>
    <w:rsid w:val="008D6E77"/>
    <w:rsid w:val="008E430D"/>
    <w:rsid w:val="008F78C1"/>
    <w:rsid w:val="0090182A"/>
    <w:rsid w:val="00921322"/>
    <w:rsid w:val="0092530E"/>
    <w:rsid w:val="009432B9"/>
    <w:rsid w:val="00945D25"/>
    <w:rsid w:val="009B254B"/>
    <w:rsid w:val="009D42AC"/>
    <w:rsid w:val="009F4C0A"/>
    <w:rsid w:val="00A260E9"/>
    <w:rsid w:val="00A27B6C"/>
    <w:rsid w:val="00AA2943"/>
    <w:rsid w:val="00AD2770"/>
    <w:rsid w:val="00AD634E"/>
    <w:rsid w:val="00AE417B"/>
    <w:rsid w:val="00AE734A"/>
    <w:rsid w:val="00AF7839"/>
    <w:rsid w:val="00B2094D"/>
    <w:rsid w:val="00B369D5"/>
    <w:rsid w:val="00B50816"/>
    <w:rsid w:val="00BA4B6B"/>
    <w:rsid w:val="00BB3106"/>
    <w:rsid w:val="00BC7AC3"/>
    <w:rsid w:val="00BE7CA6"/>
    <w:rsid w:val="00C649EA"/>
    <w:rsid w:val="00C73223"/>
    <w:rsid w:val="00CB3A8F"/>
    <w:rsid w:val="00CD3B75"/>
    <w:rsid w:val="00CD3DEA"/>
    <w:rsid w:val="00CE4B07"/>
    <w:rsid w:val="00CF682D"/>
    <w:rsid w:val="00D21A89"/>
    <w:rsid w:val="00D3432F"/>
    <w:rsid w:val="00D422AF"/>
    <w:rsid w:val="00D42652"/>
    <w:rsid w:val="00D43654"/>
    <w:rsid w:val="00D47982"/>
    <w:rsid w:val="00D658A8"/>
    <w:rsid w:val="00D71536"/>
    <w:rsid w:val="00D86304"/>
    <w:rsid w:val="00DA7BE4"/>
    <w:rsid w:val="00DE2C19"/>
    <w:rsid w:val="00E35EE6"/>
    <w:rsid w:val="00E42951"/>
    <w:rsid w:val="00E479A4"/>
    <w:rsid w:val="00E71754"/>
    <w:rsid w:val="00E72BFF"/>
    <w:rsid w:val="00E83885"/>
    <w:rsid w:val="00E91A0C"/>
    <w:rsid w:val="00E926E2"/>
    <w:rsid w:val="00EA56D0"/>
    <w:rsid w:val="00EC6E34"/>
    <w:rsid w:val="00F05774"/>
    <w:rsid w:val="00F223ED"/>
    <w:rsid w:val="00F309CE"/>
    <w:rsid w:val="00F3100D"/>
    <w:rsid w:val="00F42C93"/>
    <w:rsid w:val="00F54B10"/>
    <w:rsid w:val="00FE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1FF9B21"/>
  <w15:docId w15:val="{1A061505-CFBC-49AD-8940-BD8648FF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uiPriority w:val="9"/>
    <w:semiHidden/>
    <w:unhideWhenUsed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uiPriority w:val="9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pPr>
      <w:numPr>
        <w:numId w:val="1"/>
      </w:numPr>
    </w:pPr>
  </w:style>
  <w:style w:type="numbering" w:styleId="1ai">
    <w:name w:val="Outline List 1"/>
    <w:basedOn w:val="NoList"/>
    <w:pPr>
      <w:numPr>
        <w:numId w:val="3"/>
      </w:numPr>
    </w:pPr>
  </w:style>
  <w:style w:type="numbering" w:styleId="ArticleSection">
    <w:name w:val="Outline List 3"/>
    <w:basedOn w:val="NoList"/>
    <w:pPr>
      <w:numPr>
        <w:numId w:val="4"/>
      </w:numPr>
    </w:pPr>
  </w:style>
  <w:style w:type="paragraph" w:styleId="BlockText">
    <w:name w:val="Block Text"/>
    <w:basedOn w:val="Normal"/>
    <w:uiPriority w:val="99"/>
    <w:semiHidden/>
    <w:unhideWhenUsed/>
    <w:qFormat/>
    <w:pPr>
      <w:spacing w:after="120"/>
      <w:ind w:left="1440" w:right="1440"/>
    </w:pPr>
  </w:style>
  <w:style w:type="paragraph" w:styleId="BodyText">
    <w:name w:val="Body Text"/>
    <w:basedOn w:val="Normal"/>
    <w:uiPriority w:val="99"/>
    <w:semiHidden/>
    <w:unhideWhenUsed/>
    <w:pPr>
      <w:spacing w:after="120"/>
    </w:pPr>
  </w:style>
  <w:style w:type="paragraph" w:styleId="BodyText2">
    <w:name w:val="Body Text 2"/>
    <w:basedOn w:val="Normal"/>
    <w:uiPriority w:val="99"/>
    <w:semiHidden/>
    <w:unhideWhenUsed/>
    <w:pPr>
      <w:spacing w:after="120" w:line="480" w:lineRule="auto"/>
    </w:pPr>
  </w:style>
  <w:style w:type="paragraph" w:styleId="BodyText3">
    <w:name w:val="Body Text 3"/>
    <w:basedOn w:val="Normal"/>
    <w:uiPriority w:val="99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uiPriority w:val="99"/>
    <w:semiHidden/>
    <w:unhideWhenUsed/>
    <w:pPr>
      <w:ind w:firstLine="210"/>
    </w:pPr>
  </w:style>
  <w:style w:type="paragraph" w:styleId="BodyTextIndent">
    <w:name w:val="Body Text Indent"/>
    <w:basedOn w:val="Normal"/>
    <w:uiPriority w:val="99"/>
    <w:semiHidden/>
    <w:unhideWhenUsed/>
    <w:pPr>
      <w:spacing w:after="120"/>
      <w:ind w:left="360"/>
    </w:pPr>
  </w:style>
  <w:style w:type="paragraph" w:styleId="BodyTextFirstIndent2">
    <w:name w:val="Body Text First Indent 2"/>
    <w:basedOn w:val="BodyTextIndent"/>
    <w:uiPriority w:val="99"/>
    <w:semiHidden/>
    <w:unhideWhenUsed/>
    <w:pPr>
      <w:ind w:firstLine="210"/>
    </w:pPr>
  </w:style>
  <w:style w:type="paragraph" w:styleId="BodyTextIndent2">
    <w:name w:val="Body Text Indent 2"/>
    <w:basedOn w:val="Normal"/>
    <w:uiPriority w:val="99"/>
    <w:semiHidden/>
    <w:unhideWhenUsed/>
    <w:pPr>
      <w:spacing w:after="120" w:line="480" w:lineRule="auto"/>
      <w:ind w:left="360"/>
    </w:pPr>
  </w:style>
  <w:style w:type="paragraph" w:styleId="BodyTextIndent3">
    <w:name w:val="Body Text Indent 3"/>
    <w:basedOn w:val="Normal"/>
    <w:uiPriority w:val="99"/>
    <w:semiHidden/>
    <w:unhideWhenUsed/>
    <w:pPr>
      <w:spacing w:after="120"/>
      <w:ind w:left="360"/>
    </w:pPr>
    <w:rPr>
      <w:sz w:val="16"/>
      <w:szCs w:val="16"/>
    </w:rPr>
  </w:style>
  <w:style w:type="paragraph" w:styleId="Closing">
    <w:name w:val="Closing"/>
    <w:basedOn w:val="Normal"/>
    <w:uiPriority w:val="99"/>
    <w:semiHidden/>
    <w:unhideWhenUsed/>
    <w:pPr>
      <w:ind w:left="4320"/>
    </w:pPr>
  </w:style>
  <w:style w:type="paragraph" w:styleId="Date">
    <w:name w:val="Date"/>
    <w:basedOn w:val="Normal"/>
    <w:next w:val="Normal"/>
    <w:uiPriority w:val="99"/>
    <w:semiHidden/>
    <w:unhideWhenUsed/>
  </w:style>
  <w:style w:type="paragraph" w:styleId="E-mailSignature">
    <w:name w:val="E-mail Signature"/>
    <w:basedOn w:val="Normal"/>
    <w:uiPriority w:val="99"/>
    <w:semiHidden/>
    <w:unhideWhenUsed/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uiPriority w:val="99"/>
    <w:semiHidden/>
    <w:unhideWhenUsed/>
    <w:rPr>
      <w:rFonts w:ascii="Arial" w:hAnsi="Arial" w:cs="Arial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uiPriority w:val="99"/>
    <w:unhideWhenUsed/>
    <w:pPr>
      <w:tabs>
        <w:tab w:val="center" w:pos="4320"/>
        <w:tab w:val="right" w:pos="8640"/>
      </w:tabs>
    </w:pPr>
  </w:style>
  <w:style w:type="paragraph" w:styleId="Header">
    <w:name w:val="header"/>
    <w:basedOn w:val="Normal"/>
    <w:uiPriority w:val="99"/>
    <w:unhideWhenUsed/>
    <w:pPr>
      <w:tabs>
        <w:tab w:val="center" w:pos="4320"/>
        <w:tab w:val="right" w:pos="8640"/>
      </w:tabs>
    </w:pPr>
  </w:style>
  <w:style w:type="character" w:styleId="HTMLAcronym">
    <w:name w:val="HTML Acronym"/>
    <w:basedOn w:val="DefaultParagraphFont"/>
    <w:uiPriority w:val="99"/>
    <w:semiHidden/>
    <w:unhideWhenUsed/>
  </w:style>
  <w:style w:type="paragraph" w:styleId="HTMLAddress">
    <w:name w:val="HTML Address"/>
    <w:basedOn w:val="Normal"/>
    <w:uiPriority w:val="99"/>
    <w:semiHidden/>
    <w:unhideWhenUsed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List">
    <w:name w:val="List"/>
    <w:basedOn w:val="Normal"/>
    <w:uiPriority w:val="99"/>
    <w:semiHidden/>
    <w:unhideWhenUsed/>
    <w:pPr>
      <w:ind w:left="360" w:hanging="360"/>
    </w:pPr>
  </w:style>
  <w:style w:type="paragraph" w:styleId="List2">
    <w:name w:val="List 2"/>
    <w:basedOn w:val="Normal"/>
    <w:uiPriority w:val="99"/>
    <w:semiHidden/>
    <w:unhideWhenUsed/>
    <w:pPr>
      <w:ind w:left="720" w:hanging="360"/>
    </w:pPr>
  </w:style>
  <w:style w:type="paragraph" w:styleId="List3">
    <w:name w:val="List 3"/>
    <w:basedOn w:val="Normal"/>
    <w:uiPriority w:val="99"/>
    <w:semiHidden/>
    <w:unhideWhenUsed/>
    <w:pPr>
      <w:ind w:left="1080" w:hanging="360"/>
    </w:pPr>
  </w:style>
  <w:style w:type="paragraph" w:styleId="List4">
    <w:name w:val="List 4"/>
    <w:basedOn w:val="Normal"/>
    <w:uiPriority w:val="99"/>
    <w:semiHidden/>
    <w:unhideWhenUsed/>
    <w:pPr>
      <w:ind w:left="1440" w:hanging="360"/>
    </w:pPr>
  </w:style>
  <w:style w:type="paragraph" w:styleId="List5">
    <w:name w:val="List 5"/>
    <w:basedOn w:val="Normal"/>
    <w:uiPriority w:val="99"/>
    <w:semiHidden/>
    <w:unhideWhenUsed/>
    <w:pPr>
      <w:ind w:left="1800" w:hanging="360"/>
    </w:pPr>
  </w:style>
  <w:style w:type="paragraph" w:styleId="ListBullet">
    <w:name w:val="List Bullet"/>
    <w:basedOn w:val="Normal"/>
    <w:uiPriority w:val="99"/>
    <w:semiHidden/>
    <w:unhideWhenUsed/>
    <w:pPr>
      <w:numPr>
        <w:numId w:val="6"/>
      </w:numPr>
    </w:pPr>
  </w:style>
  <w:style w:type="paragraph" w:styleId="ListBullet2">
    <w:name w:val="List Bullet 2"/>
    <w:basedOn w:val="Normal"/>
    <w:uiPriority w:val="99"/>
    <w:semiHidden/>
    <w:unhideWhenUsed/>
    <w:pPr>
      <w:numPr>
        <w:numId w:val="7"/>
      </w:numPr>
    </w:pPr>
  </w:style>
  <w:style w:type="paragraph" w:styleId="ListBullet3">
    <w:name w:val="List Bullet 3"/>
    <w:basedOn w:val="Normal"/>
    <w:uiPriority w:val="99"/>
    <w:semiHidden/>
    <w:unhideWhenUsed/>
    <w:pPr>
      <w:numPr>
        <w:numId w:val="8"/>
      </w:numPr>
    </w:pPr>
  </w:style>
  <w:style w:type="paragraph" w:styleId="ListBullet4">
    <w:name w:val="List Bullet 4"/>
    <w:basedOn w:val="Normal"/>
    <w:uiPriority w:val="99"/>
    <w:semiHidden/>
    <w:unhideWhenUsed/>
    <w:pPr>
      <w:numPr>
        <w:numId w:val="9"/>
      </w:numPr>
    </w:pPr>
  </w:style>
  <w:style w:type="paragraph" w:styleId="ListBullet5">
    <w:name w:val="List Bullet 5"/>
    <w:basedOn w:val="Normal"/>
    <w:uiPriority w:val="99"/>
    <w:semiHidden/>
    <w:unhideWhenUsed/>
    <w:pPr>
      <w:numPr>
        <w:numId w:val="10"/>
      </w:numPr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/>
    </w:pPr>
  </w:style>
  <w:style w:type="paragraph" w:styleId="ListNumber">
    <w:name w:val="List Number"/>
    <w:basedOn w:val="Normal"/>
    <w:uiPriority w:val="99"/>
    <w:semiHidden/>
    <w:unhideWhenUsed/>
    <w:pPr>
      <w:numPr>
        <w:numId w:val="11"/>
      </w:numPr>
    </w:pPr>
  </w:style>
  <w:style w:type="paragraph" w:styleId="ListNumber2">
    <w:name w:val="List Number 2"/>
    <w:basedOn w:val="Normal"/>
    <w:uiPriority w:val="99"/>
    <w:semiHidden/>
    <w:unhideWhenUsed/>
    <w:pPr>
      <w:numPr>
        <w:numId w:val="12"/>
      </w:numPr>
    </w:pPr>
  </w:style>
  <w:style w:type="paragraph" w:styleId="ListNumber3">
    <w:name w:val="List Number 3"/>
    <w:basedOn w:val="Normal"/>
    <w:uiPriority w:val="99"/>
    <w:semiHidden/>
    <w:unhideWhenUsed/>
    <w:pPr>
      <w:numPr>
        <w:numId w:val="13"/>
      </w:numPr>
    </w:pPr>
  </w:style>
  <w:style w:type="paragraph" w:styleId="ListNumber4">
    <w:name w:val="List Number 4"/>
    <w:basedOn w:val="Normal"/>
    <w:uiPriority w:val="99"/>
    <w:semiHidden/>
    <w:unhideWhenUsed/>
    <w:pPr>
      <w:numPr>
        <w:numId w:val="14"/>
      </w:numPr>
    </w:pPr>
  </w:style>
  <w:style w:type="paragraph" w:styleId="ListNumber5">
    <w:name w:val="List Number 5"/>
    <w:basedOn w:val="Normal"/>
    <w:uiPriority w:val="99"/>
    <w:semiHidden/>
    <w:unhideWhenUsed/>
    <w:pPr>
      <w:numPr>
        <w:numId w:val="15"/>
      </w:numPr>
    </w:pPr>
  </w:style>
  <w:style w:type="paragraph" w:styleId="MessageHeader">
    <w:name w:val="Message Header"/>
    <w:basedOn w:val="Normal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</w:style>
  <w:style w:type="paragraph" w:styleId="NormalIndent">
    <w:name w:val="Normal Indent"/>
    <w:basedOn w:val="Normal"/>
    <w:uiPriority w:val="99"/>
    <w:semiHidden/>
    <w:unhideWhenUsed/>
    <w:pPr>
      <w:ind w:left="720"/>
    </w:pPr>
  </w:style>
  <w:style w:type="paragraph" w:styleId="NoteHeading">
    <w:name w:val="Note Heading"/>
    <w:basedOn w:val="Normal"/>
    <w:next w:val="Normal"/>
    <w:uiPriority w:val="99"/>
    <w:semiHidden/>
    <w:unhideWhenUsed/>
  </w:style>
  <w:style w:type="character" w:styleId="PageNumber">
    <w:name w:val="page number"/>
    <w:basedOn w:val="DefaultParagraphFont"/>
    <w:uiPriority w:val="99"/>
    <w:semiHidden/>
    <w:unhideWhenUsed/>
  </w:style>
  <w:style w:type="paragraph" w:styleId="PlainText">
    <w:name w:val="Plain Text"/>
    <w:basedOn w:val="Normal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Salutation">
    <w:name w:val="Salutation"/>
    <w:basedOn w:val="Normal"/>
    <w:next w:val="Normal"/>
    <w:uiPriority w:val="99"/>
    <w:semiHidden/>
    <w:unhideWhenUsed/>
  </w:style>
  <w:style w:type="paragraph" w:styleId="Signature">
    <w:name w:val="Signature"/>
    <w:basedOn w:val="Normal"/>
    <w:uiPriority w:val="99"/>
    <w:semiHidden/>
    <w:unhideWhenUsed/>
    <w:pPr>
      <w:ind w:left="4320"/>
    </w:pPr>
  </w:style>
  <w:style w:type="character" w:styleId="Strong">
    <w:name w:val="Strong"/>
    <w:basedOn w:val="DefaultParagraphFont"/>
    <w:uiPriority w:val="23"/>
    <w:qFormat/>
    <w:rPr>
      <w:b/>
      <w:bCs/>
    </w:rPr>
  </w:style>
  <w:style w:type="paragraph" w:styleId="Subtitle">
    <w:name w:val="Subtitle"/>
    <w:basedOn w:val="Normal"/>
    <w:uiPriority w:val="11"/>
    <w:qFormat/>
    <w:pPr>
      <w:spacing w:after="60"/>
      <w:jc w:val="center"/>
      <w:outlineLvl w:val="1"/>
    </w:pPr>
    <w:rPr>
      <w:rFonts w:ascii="Arial" w:hAnsi="Arial" w:cs="Arial"/>
    </w:rPr>
  </w:style>
  <w:style w:type="table" w:styleId="Table3Deffects1">
    <w:name w:val="Table 3D effects 1"/>
    <w:basedOn w:val="TableNormal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uiPriority w:val="10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alloonText">
    <w:name w:val="Balloon Text"/>
    <w:basedOn w:val="Normal"/>
    <w:uiPriority w:val="99"/>
    <w:semiHidden/>
    <w:unhideWhenUsed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rPr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uiPriority w:val="99"/>
    <w:semiHidden/>
    <w:unhideWhenUsed/>
    <w:rPr>
      <w:b/>
      <w:bCs/>
    </w:rPr>
  </w:style>
  <w:style w:type="paragraph" w:styleId="DocumentMap">
    <w:name w:val="Document Map"/>
    <w:basedOn w:val="Normal"/>
    <w:uiPriority w:val="99"/>
    <w:semiHidden/>
    <w:unhideWhenUsed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uiPriority w:val="99"/>
    <w:semiHidden/>
    <w:unhideWhenUsed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uiPriority w:val="99"/>
    <w:semiHidden/>
    <w:unhideWhenUsed/>
    <w:rPr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="Arial" w:hAnsi="Arial" w:cs="Arial"/>
      <w:b/>
      <w:bCs/>
    </w:rPr>
  </w:style>
  <w:style w:type="paragraph" w:styleId="MacroText">
    <w:name w:val="macro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ja-JP"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="Arial" w:hAnsi="Arial" w:cs="Arial"/>
      <w:b/>
      <w:bCs/>
    </w:rPr>
  </w:style>
  <w:style w:type="paragraph" w:styleId="TOC1">
    <w:name w:val="toc 1"/>
    <w:basedOn w:val="Normal"/>
    <w:next w:val="Normal"/>
    <w:autoRedefine/>
    <w:uiPriority w:val="99"/>
    <w:semiHidden/>
    <w:unhideWhenUsed/>
  </w:style>
  <w:style w:type="paragraph" w:styleId="TOC2">
    <w:name w:val="toc 2"/>
    <w:basedOn w:val="Normal"/>
    <w:next w:val="Normal"/>
    <w:autoRedefine/>
    <w:uiPriority w:val="99"/>
    <w:semiHidden/>
    <w:unhideWhenUsed/>
    <w:pPr>
      <w:ind w:left="240"/>
    </w:pPr>
  </w:style>
  <w:style w:type="paragraph" w:styleId="TOC3">
    <w:name w:val="toc 3"/>
    <w:basedOn w:val="Normal"/>
    <w:next w:val="Normal"/>
    <w:autoRedefine/>
    <w:uiPriority w:val="99"/>
    <w:semiHidden/>
    <w:unhideWhenUsed/>
    <w:pPr>
      <w:ind w:left="480"/>
    </w:pPr>
  </w:style>
  <w:style w:type="paragraph" w:styleId="TOC4">
    <w:name w:val="toc 4"/>
    <w:basedOn w:val="Normal"/>
    <w:next w:val="Normal"/>
    <w:autoRedefine/>
    <w:uiPriority w:val="99"/>
    <w:semiHidden/>
    <w:unhideWhenUsed/>
    <w:pPr>
      <w:ind w:left="720"/>
    </w:pPr>
  </w:style>
  <w:style w:type="paragraph" w:styleId="TOC5">
    <w:name w:val="toc 5"/>
    <w:basedOn w:val="Normal"/>
    <w:next w:val="Normal"/>
    <w:autoRedefine/>
    <w:uiPriority w:val="99"/>
    <w:semiHidden/>
    <w:unhideWhenUsed/>
    <w:pPr>
      <w:ind w:left="960"/>
    </w:pPr>
  </w:style>
  <w:style w:type="paragraph" w:styleId="TOC6">
    <w:name w:val="toc 6"/>
    <w:basedOn w:val="Normal"/>
    <w:next w:val="Normal"/>
    <w:autoRedefine/>
    <w:uiPriority w:val="99"/>
    <w:semiHidden/>
    <w:unhideWhenUsed/>
    <w:pPr>
      <w:ind w:left="1200"/>
    </w:pPr>
  </w:style>
  <w:style w:type="paragraph" w:styleId="TOC7">
    <w:name w:val="toc 7"/>
    <w:basedOn w:val="Normal"/>
    <w:next w:val="Normal"/>
    <w:autoRedefine/>
    <w:uiPriority w:val="99"/>
    <w:semiHidden/>
    <w:unhideWhenUsed/>
    <w:pPr>
      <w:ind w:left="1440"/>
    </w:pPr>
  </w:style>
  <w:style w:type="paragraph" w:styleId="TOC8">
    <w:name w:val="toc 8"/>
    <w:basedOn w:val="Normal"/>
    <w:next w:val="Normal"/>
    <w:autoRedefine/>
    <w:uiPriority w:val="99"/>
    <w:semiHidden/>
    <w:unhideWhenUsed/>
    <w:pPr>
      <w:ind w:left="1680"/>
    </w:pPr>
  </w:style>
  <w:style w:type="paragraph" w:styleId="TOC9">
    <w:name w:val="toc 9"/>
    <w:basedOn w:val="Normal"/>
    <w:next w:val="Normal"/>
    <w:autoRedefine/>
    <w:uiPriority w:val="99"/>
    <w:semiHidden/>
    <w:unhideWhenUsed/>
    <w:pPr>
      <w:ind w:left="1920"/>
    </w:pPr>
  </w:style>
  <w:style w:type="character" w:styleId="PlaceholderText">
    <w:name w:val="Placeholder Text"/>
    <w:basedOn w:val="DefaultParagraphFont"/>
    <w:uiPriority w:val="99"/>
    <w:unhideWhenUsed/>
    <w:rsid w:val="00892DCA"/>
    <w:rPr>
      <w:color w:val="808080"/>
    </w:rPr>
  </w:style>
  <w:style w:type="character" w:customStyle="1" w:styleId="Style1">
    <w:name w:val="Style1"/>
    <w:basedOn w:val="DefaultParagraphFont"/>
    <w:uiPriority w:val="1"/>
    <w:rsid w:val="0090182A"/>
    <w:rPr>
      <w:rFonts w:cs="TH SarabunPSK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0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ackup\AU\&#3591;&#3634;&#3609;&#3608;&#3640;&#3619;&#3585;&#3634;&#3619;\&#3591;&#3634;&#3609;&#3610;&#3640;&#3588;&#3588;&#3621;\&#3588;&#3640;&#3617;&#3623;&#3633;&#3609;&#3621;&#3634;\Template_&#3651;&#3610;&#3621;&#3634;&#3611;&#3656;&#3623;&#3618;%20&#3585;&#3636;&#3592;%20&#3588;&#3621;&#3629;&#3604;&#3610;&#3640;&#3605;&#3619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0B007-4BA3-4587-AC21-F89122083B8A}"/>
      </w:docPartPr>
      <w:docPartBody>
        <w:p w:rsidR="00842BC8" w:rsidRDefault="00804638">
          <w:r w:rsidRPr="00545F4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4638"/>
    <w:rsid w:val="0000044D"/>
    <w:rsid w:val="000A4A40"/>
    <w:rsid w:val="000E6F43"/>
    <w:rsid w:val="003502CB"/>
    <w:rsid w:val="003730B0"/>
    <w:rsid w:val="0037723B"/>
    <w:rsid w:val="004238AC"/>
    <w:rsid w:val="00451833"/>
    <w:rsid w:val="0047720C"/>
    <w:rsid w:val="004F40B3"/>
    <w:rsid w:val="00512A9B"/>
    <w:rsid w:val="00513E3A"/>
    <w:rsid w:val="005453C8"/>
    <w:rsid w:val="0057201F"/>
    <w:rsid w:val="00612335"/>
    <w:rsid w:val="006508FC"/>
    <w:rsid w:val="00657AFF"/>
    <w:rsid w:val="00657EEA"/>
    <w:rsid w:val="006F4103"/>
    <w:rsid w:val="007648B5"/>
    <w:rsid w:val="007E3F67"/>
    <w:rsid w:val="00804638"/>
    <w:rsid w:val="00842BC8"/>
    <w:rsid w:val="0086788E"/>
    <w:rsid w:val="008703B5"/>
    <w:rsid w:val="008725B0"/>
    <w:rsid w:val="008A3DC1"/>
    <w:rsid w:val="009305D1"/>
    <w:rsid w:val="0099264F"/>
    <w:rsid w:val="009B67A3"/>
    <w:rsid w:val="00A36C81"/>
    <w:rsid w:val="00AD5840"/>
    <w:rsid w:val="00AE4CAF"/>
    <w:rsid w:val="00AE5E54"/>
    <w:rsid w:val="00CE248C"/>
    <w:rsid w:val="00CF7CEA"/>
    <w:rsid w:val="00D21AD6"/>
    <w:rsid w:val="00D745C3"/>
    <w:rsid w:val="00D75715"/>
    <w:rsid w:val="00D76D4B"/>
    <w:rsid w:val="00D87B91"/>
    <w:rsid w:val="00DC118F"/>
    <w:rsid w:val="00E0731A"/>
    <w:rsid w:val="00E8627A"/>
    <w:rsid w:val="00F11B0D"/>
    <w:rsid w:val="00F31C7B"/>
    <w:rsid w:val="00F6359C"/>
    <w:rsid w:val="00F807C2"/>
    <w:rsid w:val="00FA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657EE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-60000" r="100000" b="20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4212DB2CDB918E4EA79E470063305251" ma:contentTypeVersion="14" ma:contentTypeDescription="สร้างเอกสารใหม่" ma:contentTypeScope="" ma:versionID="f507cc2c384645745f25ea2ecd806a8e">
  <xsd:schema xmlns:xsd="http://www.w3.org/2001/XMLSchema" xmlns:xs="http://www.w3.org/2001/XMLSchema" xmlns:p="http://schemas.microsoft.com/office/2006/metadata/properties" xmlns:ns3="2b7c24c9-c339-4a2a-9603-1dbd0a935cd4" xmlns:ns4="975641da-809f-47e7-a5bd-dbb4cd817006" targetNamespace="http://schemas.microsoft.com/office/2006/metadata/properties" ma:root="true" ma:fieldsID="1b3e35ea45722728e8f3d7390b16ac6f" ns3:_="" ns4:_="">
    <xsd:import namespace="2b7c24c9-c339-4a2a-9603-1dbd0a935cd4"/>
    <xsd:import namespace="975641da-809f-47e7-a5bd-dbb4cd8170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c24c9-c339-4a2a-9603-1dbd0a935c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641da-809f-47e7-a5bd-dbb4cd81700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6550A2-3BD8-4A87-BB89-6A70F0653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7c24c9-c339-4a2a-9603-1dbd0a935cd4"/>
    <ds:schemaRef ds:uri="975641da-809f-47e7-a5bd-dbb4cd817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18E294-269E-49A4-8AD1-08F9A98B0A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FB9A80-AB8B-4086-A888-108350B300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A8DD19-4BB5-4539-9188-986CB710E2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Template_ใบลาป่วย กิจ คลอดบุตร</Template>
  <TotalTime>0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Thitimas</dc:creator>
  <cp:lastModifiedBy>Anirut Narayod</cp:lastModifiedBy>
  <cp:revision>3</cp:revision>
  <cp:lastPrinted>2022-08-04T06:22:00Z</cp:lastPrinted>
  <dcterms:created xsi:type="dcterms:W3CDTF">2023-09-20T03:04:00Z</dcterms:created>
  <dcterms:modified xsi:type="dcterms:W3CDTF">2026-09-29T04:23:00Z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0x0101004212DB2CDB918E4EA79E470063305251</vt:lpwstr>
  </property>
</Properties>
</file>